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C62E" w14:textId="77777777" w:rsidR="00BF3CF4" w:rsidRDefault="00BF3CF4" w:rsidP="00BF3CF4">
      <w:pPr>
        <w:pStyle w:val="NoSpacing"/>
      </w:pPr>
      <w:r>
        <w:rPr>
          <w:u w:val="single"/>
        </w:rPr>
        <w:t>Thomas BOTHE</w:t>
      </w:r>
      <w:r>
        <w:t xml:space="preserve">       (fl.1442)</w:t>
      </w:r>
    </w:p>
    <w:p w14:paraId="6E137E64" w14:textId="77777777" w:rsidR="00BF3CF4" w:rsidRDefault="00BF3CF4" w:rsidP="00BF3CF4">
      <w:pPr>
        <w:pStyle w:val="NoSpacing"/>
      </w:pPr>
      <w:r>
        <w:t>of York. Butcher.</w:t>
      </w:r>
    </w:p>
    <w:p w14:paraId="7CE4BE8E" w14:textId="77777777" w:rsidR="00BF3CF4" w:rsidRDefault="00BF3CF4" w:rsidP="00BF3CF4">
      <w:pPr>
        <w:pStyle w:val="NoSpacing"/>
      </w:pPr>
    </w:p>
    <w:p w14:paraId="6E6F5414" w14:textId="77777777" w:rsidR="00BF3CF4" w:rsidRDefault="00BF3CF4" w:rsidP="00BF3CF4">
      <w:pPr>
        <w:pStyle w:val="NoSpacing"/>
      </w:pPr>
    </w:p>
    <w:p w14:paraId="3FF98544" w14:textId="77777777" w:rsidR="00BF3CF4" w:rsidRDefault="00BF3CF4" w:rsidP="00BF3CF4">
      <w:pPr>
        <w:pStyle w:val="NoSpacing"/>
      </w:pPr>
      <w:r>
        <w:tab/>
        <w:t>1442</w:t>
      </w:r>
      <w:r>
        <w:tab/>
        <w:t>He and Thomas Hertford of York, bowyer(q.v.), made a plaint of debt against</w:t>
      </w:r>
    </w:p>
    <w:p w14:paraId="627A613C" w14:textId="2BD8455B" w:rsidR="00BF3CF4" w:rsidRDefault="00BF3CF4" w:rsidP="00BF3CF4">
      <w:pPr>
        <w:pStyle w:val="NoSpacing"/>
      </w:pPr>
      <w:r>
        <w:tab/>
      </w:r>
      <w:r>
        <w:tab/>
        <w:t xml:space="preserve">Thomas White of York, chaplain(q.v.), Joan White of </w:t>
      </w:r>
      <w:proofErr w:type="spellStart"/>
      <w:r>
        <w:t>El</w:t>
      </w:r>
      <w:r>
        <w:t>stronwick</w:t>
      </w:r>
      <w:proofErr w:type="spellEnd"/>
      <w:r>
        <w:t>(q.v.)</w:t>
      </w:r>
    </w:p>
    <w:p w14:paraId="0BF12B58" w14:textId="77777777" w:rsidR="00BF3CF4" w:rsidRDefault="00BF3CF4" w:rsidP="00BF3CF4">
      <w:pPr>
        <w:pStyle w:val="NoSpacing"/>
      </w:pPr>
      <w:r>
        <w:tab/>
      </w:r>
      <w:r>
        <w:tab/>
        <w:t>and Peter Herman of York, chaplain(q.v.).</w:t>
      </w:r>
    </w:p>
    <w:p w14:paraId="3E187BB4" w14:textId="77777777" w:rsidR="00BF3CF4" w:rsidRDefault="00BF3CF4" w:rsidP="00BF3CF4">
      <w:pPr>
        <w:pStyle w:val="NoSpacing"/>
      </w:pPr>
      <w:r>
        <w:tab/>
      </w:r>
      <w:r>
        <w:tab/>
        <w:t xml:space="preserve">( </w:t>
      </w:r>
      <w:hyperlink r:id="rId6" w:history="1">
        <w:r w:rsidRPr="00A9516F">
          <w:rPr>
            <w:rStyle w:val="Hyperlink"/>
          </w:rPr>
          <w:t>https://waalt.uh.edu/index.php/CP40/724</w:t>
        </w:r>
      </w:hyperlink>
      <w:r>
        <w:t xml:space="preserve"> )</w:t>
      </w:r>
    </w:p>
    <w:p w14:paraId="4C4E6CBA" w14:textId="77777777" w:rsidR="00BF3CF4" w:rsidRDefault="00BF3CF4" w:rsidP="00BF3CF4">
      <w:pPr>
        <w:pStyle w:val="NoSpacing"/>
      </w:pPr>
    </w:p>
    <w:p w14:paraId="77ADE838" w14:textId="77777777" w:rsidR="00BF3CF4" w:rsidRDefault="00BF3CF4" w:rsidP="00BF3CF4">
      <w:pPr>
        <w:pStyle w:val="NoSpacing"/>
      </w:pPr>
    </w:p>
    <w:p w14:paraId="65B2A593" w14:textId="77777777" w:rsidR="00BF3CF4" w:rsidRDefault="00BF3CF4" w:rsidP="00BF3CF4">
      <w:pPr>
        <w:pStyle w:val="NoSpacing"/>
      </w:pPr>
      <w:r>
        <w:t>19 February 2026</w:t>
      </w:r>
    </w:p>
    <w:p w14:paraId="2DCB849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BF3C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61524" w14:textId="77777777" w:rsidR="00E8420F" w:rsidRDefault="00E8420F" w:rsidP="00086E2C">
      <w:pPr>
        <w:spacing w:after="0" w:line="240" w:lineRule="auto"/>
      </w:pPr>
      <w:r>
        <w:separator/>
      </w:r>
    </w:p>
  </w:endnote>
  <w:endnote w:type="continuationSeparator" w:id="0">
    <w:p w14:paraId="01EDB72C" w14:textId="77777777" w:rsidR="00E8420F" w:rsidRDefault="00E8420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D6E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9489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E08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0CD3" w14:textId="77777777" w:rsidR="00E8420F" w:rsidRDefault="00E8420F" w:rsidP="00086E2C">
      <w:pPr>
        <w:spacing w:after="0" w:line="240" w:lineRule="auto"/>
      </w:pPr>
      <w:r>
        <w:separator/>
      </w:r>
    </w:p>
  </w:footnote>
  <w:footnote w:type="continuationSeparator" w:id="0">
    <w:p w14:paraId="6506438C" w14:textId="77777777" w:rsidR="00E8420F" w:rsidRDefault="00E8420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B43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59C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8BA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F4"/>
    <w:rsid w:val="00086E2C"/>
    <w:rsid w:val="000A2E7A"/>
    <w:rsid w:val="002244B7"/>
    <w:rsid w:val="00314D94"/>
    <w:rsid w:val="00617568"/>
    <w:rsid w:val="006E68FA"/>
    <w:rsid w:val="00BF3CF4"/>
    <w:rsid w:val="00E8420F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CD22B"/>
  <w15:chartTrackingRefBased/>
  <w15:docId w15:val="{E977523C-6329-4A4E-881A-A3EE3222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F3CF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F3CF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51</Words>
  <Characters>317</Characters>
  <Application>Microsoft Office Word</Application>
  <DocSecurity>0</DocSecurity>
  <Lines>13</Lines>
  <Paragraphs>9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2026-02-22T19:47:00Z</dcterms:created>
  <dcterms:modified xsi:type="dcterms:W3CDTF">2026-02-22T19:49:00Z</dcterms:modified>
</cp:coreProperties>
</file>