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BF089" w14:textId="77777777" w:rsidR="00745E3D" w:rsidRDefault="00745E3D" w:rsidP="00745E3D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BOTHE</w:t>
      </w:r>
      <w:r>
        <w:rPr>
          <w:rFonts w:cs="Times New Roman"/>
          <w:lang w:val="en-US"/>
        </w:rPr>
        <w:t xml:space="preserve">        (fl.1497)</w:t>
      </w:r>
    </w:p>
    <w:p w14:paraId="26D790F0" w14:textId="77777777" w:rsidR="00745E3D" w:rsidRDefault="00745E3D" w:rsidP="00745E3D">
      <w:pPr>
        <w:pStyle w:val="NoSpacing"/>
        <w:rPr>
          <w:rFonts w:cs="Times New Roman"/>
          <w:lang w:val="en-US"/>
        </w:rPr>
      </w:pPr>
    </w:p>
    <w:p w14:paraId="36E00082" w14:textId="77777777" w:rsidR="00745E3D" w:rsidRDefault="00745E3D" w:rsidP="00745E3D">
      <w:pPr>
        <w:pStyle w:val="NoSpacing"/>
        <w:rPr>
          <w:rFonts w:cs="Times New Roman"/>
          <w:lang w:val="en-US"/>
        </w:rPr>
      </w:pPr>
    </w:p>
    <w:p w14:paraId="4A805358" w14:textId="77777777" w:rsidR="00745E3D" w:rsidRDefault="00745E3D" w:rsidP="00745E3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1497</w:t>
      </w:r>
      <w:r>
        <w:rPr>
          <w:rFonts w:cs="Times New Roman"/>
          <w:lang w:val="en-US"/>
        </w:rPr>
        <w:tab/>
        <w:t>He made a plaint of trespass against William Gosgrave of Enfield,</w:t>
      </w:r>
    </w:p>
    <w:p w14:paraId="380A21D3" w14:textId="77777777" w:rsidR="00745E3D" w:rsidRDefault="00745E3D" w:rsidP="00745E3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Middlesex(q.v.).     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https://waalt.uh.edu/index.php/KB27/942</w:t>
        </w:r>
      </w:hyperlink>
      <w:r>
        <w:rPr>
          <w:rFonts w:cs="Times New Roman"/>
          <w:lang w:val="en-US"/>
        </w:rPr>
        <w:t xml:space="preserve"> )</w:t>
      </w:r>
    </w:p>
    <w:p w14:paraId="77C060BC" w14:textId="77777777" w:rsidR="00745E3D" w:rsidRDefault="00745E3D" w:rsidP="00745E3D">
      <w:pPr>
        <w:pStyle w:val="NoSpacing"/>
        <w:rPr>
          <w:rFonts w:cs="Times New Roman"/>
          <w:lang w:val="en-US"/>
        </w:rPr>
      </w:pPr>
    </w:p>
    <w:p w14:paraId="2A4BF845" w14:textId="77777777" w:rsidR="00745E3D" w:rsidRDefault="00745E3D" w:rsidP="00745E3D">
      <w:pPr>
        <w:pStyle w:val="NoSpacing"/>
        <w:rPr>
          <w:rFonts w:cs="Times New Roman"/>
          <w:lang w:val="en-US"/>
        </w:rPr>
      </w:pPr>
    </w:p>
    <w:p w14:paraId="3F803F2A" w14:textId="77777777" w:rsidR="00745E3D" w:rsidRDefault="00745E3D" w:rsidP="00745E3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21 May 2026</w:t>
      </w:r>
    </w:p>
    <w:p w14:paraId="5363468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D37B" w14:textId="77777777" w:rsidR="007F0998" w:rsidRDefault="007F0998" w:rsidP="00086E2C">
      <w:pPr>
        <w:spacing w:after="0" w:line="240" w:lineRule="auto"/>
      </w:pPr>
      <w:r>
        <w:separator/>
      </w:r>
    </w:p>
  </w:endnote>
  <w:endnote w:type="continuationSeparator" w:id="0">
    <w:p w14:paraId="5E0752B3" w14:textId="77777777" w:rsidR="007F0998" w:rsidRDefault="007F099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B61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DB9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586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B2009" w14:textId="77777777" w:rsidR="007F0998" w:rsidRDefault="007F0998" w:rsidP="00086E2C">
      <w:pPr>
        <w:spacing w:after="0" w:line="240" w:lineRule="auto"/>
      </w:pPr>
      <w:r>
        <w:separator/>
      </w:r>
    </w:p>
  </w:footnote>
  <w:footnote w:type="continuationSeparator" w:id="0">
    <w:p w14:paraId="3B709B53" w14:textId="77777777" w:rsidR="007F0998" w:rsidRDefault="007F099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E6A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3E1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B0E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3D"/>
    <w:rsid w:val="00086E2C"/>
    <w:rsid w:val="000A2E7A"/>
    <w:rsid w:val="00170385"/>
    <w:rsid w:val="002244B7"/>
    <w:rsid w:val="00314D94"/>
    <w:rsid w:val="005435B9"/>
    <w:rsid w:val="00617568"/>
    <w:rsid w:val="006E68FA"/>
    <w:rsid w:val="00745E3D"/>
    <w:rsid w:val="007F0998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E6CBC"/>
  <w15:chartTrackingRefBased/>
  <w15:docId w15:val="{307DF3C3-4FAB-480D-B87E-A0A0AC19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45E3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2026-05-23T23:06:00Z</dcterms:created>
  <dcterms:modified xsi:type="dcterms:W3CDTF">2026-05-23T23:06:00Z</dcterms:modified>
</cp:coreProperties>
</file>