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F9FE7" w14:textId="77777777" w:rsidR="00E453BC" w:rsidRDefault="00E453BC" w:rsidP="00E453BC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BOTHE</w:t>
      </w:r>
      <w:r>
        <w:rPr>
          <w:rFonts w:cs="Times New Roman"/>
          <w:lang w:val="en-US"/>
        </w:rPr>
        <w:t xml:space="preserve">        (fl.1496)</w:t>
      </w:r>
    </w:p>
    <w:p w14:paraId="2F4639A2" w14:textId="77777777" w:rsidR="00E453BC" w:rsidRDefault="00E453BC" w:rsidP="00E453BC">
      <w:pPr>
        <w:pStyle w:val="NoSpacing"/>
        <w:rPr>
          <w:rFonts w:cs="Times New Roman"/>
          <w:lang w:val="en-US"/>
        </w:rPr>
      </w:pPr>
    </w:p>
    <w:p w14:paraId="341DD817" w14:textId="77777777" w:rsidR="00E453BC" w:rsidRDefault="00E453BC" w:rsidP="00E453BC">
      <w:pPr>
        <w:pStyle w:val="NoSpacing"/>
        <w:rPr>
          <w:rFonts w:cs="Times New Roman"/>
          <w:lang w:val="en-US"/>
        </w:rPr>
      </w:pPr>
    </w:p>
    <w:p w14:paraId="77F7B4D5" w14:textId="77777777" w:rsidR="00E453BC" w:rsidRDefault="00E453BC" w:rsidP="00E453B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He made a plaint of trespass against John Gladwyn of London,</w:t>
      </w:r>
    </w:p>
    <w:p w14:paraId="74E13E58" w14:textId="77777777" w:rsidR="00E453BC" w:rsidRDefault="00E453BC" w:rsidP="00E453B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vintner(q.v.), John Broun of London, pewterer(q.v.), and John Baron</w:t>
      </w:r>
    </w:p>
    <w:p w14:paraId="0021B6A0" w14:textId="77777777" w:rsidR="00E453BC" w:rsidRDefault="00E453BC" w:rsidP="00E453B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of London, </w:t>
      </w:r>
      <w:proofErr w:type="gramStart"/>
      <w:r>
        <w:rPr>
          <w:rFonts w:cs="Times New Roman"/>
          <w:lang w:val="en-US"/>
        </w:rPr>
        <w:t>yeoman</w:t>
      </w:r>
      <w:proofErr w:type="gramEnd"/>
      <w:r>
        <w:rPr>
          <w:rFonts w:cs="Times New Roman"/>
          <w:lang w:val="en-US"/>
        </w:rPr>
        <w:t xml:space="preserve">(q.v.).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2867C6F5" w14:textId="77777777" w:rsidR="00E453BC" w:rsidRDefault="00E453BC" w:rsidP="00E453BC">
      <w:pPr>
        <w:pStyle w:val="NoSpacing"/>
        <w:rPr>
          <w:rFonts w:cs="Times New Roman"/>
          <w:lang w:val="en-US"/>
        </w:rPr>
      </w:pPr>
    </w:p>
    <w:p w14:paraId="30486CA3" w14:textId="77777777" w:rsidR="00E453BC" w:rsidRDefault="00E453BC" w:rsidP="00E453BC">
      <w:pPr>
        <w:pStyle w:val="NoSpacing"/>
        <w:rPr>
          <w:rFonts w:cs="Times New Roman"/>
          <w:lang w:val="en-US"/>
        </w:rPr>
      </w:pPr>
    </w:p>
    <w:p w14:paraId="657C83F3" w14:textId="77777777" w:rsidR="00E453BC" w:rsidRDefault="00E453BC" w:rsidP="00E453B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13 May 2026</w:t>
      </w:r>
    </w:p>
    <w:p w14:paraId="3FF4EF9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99C8" w14:textId="77777777" w:rsidR="007C30C3" w:rsidRDefault="007C30C3" w:rsidP="00086E2C">
      <w:pPr>
        <w:spacing w:after="0" w:line="240" w:lineRule="auto"/>
      </w:pPr>
      <w:r>
        <w:separator/>
      </w:r>
    </w:p>
  </w:endnote>
  <w:endnote w:type="continuationSeparator" w:id="0">
    <w:p w14:paraId="2626101F" w14:textId="77777777" w:rsidR="007C30C3" w:rsidRDefault="007C30C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326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40F4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7876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5DE5F" w14:textId="77777777" w:rsidR="007C30C3" w:rsidRDefault="007C30C3" w:rsidP="00086E2C">
      <w:pPr>
        <w:spacing w:after="0" w:line="240" w:lineRule="auto"/>
      </w:pPr>
      <w:r>
        <w:separator/>
      </w:r>
    </w:p>
  </w:footnote>
  <w:footnote w:type="continuationSeparator" w:id="0">
    <w:p w14:paraId="01FF6FE5" w14:textId="77777777" w:rsidR="007C30C3" w:rsidRDefault="007C30C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CB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71D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A24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3BC"/>
    <w:rsid w:val="00086E2C"/>
    <w:rsid w:val="000A2E7A"/>
    <w:rsid w:val="002244B7"/>
    <w:rsid w:val="00314D94"/>
    <w:rsid w:val="005435B9"/>
    <w:rsid w:val="005F7702"/>
    <w:rsid w:val="00617568"/>
    <w:rsid w:val="006E68FA"/>
    <w:rsid w:val="007C30C3"/>
    <w:rsid w:val="008E56AD"/>
    <w:rsid w:val="00AF65CA"/>
    <w:rsid w:val="00E453B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C3CEC"/>
  <w15:chartTrackingRefBased/>
  <w15:docId w15:val="{CFF7B00B-118F-440E-B6CC-9F783EAB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453B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2026-05-14T06:35:00Z</dcterms:created>
  <dcterms:modified xsi:type="dcterms:W3CDTF">2026-05-14T06:35:00Z</dcterms:modified>
</cp:coreProperties>
</file>