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C53CF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BOTILLER</w:t>
      </w:r>
      <w:r>
        <w:rPr>
          <w:rFonts w:ascii="Times New Roman" w:hAnsi="Times New Roman" w:cs="Times New Roman"/>
          <w:lang w:val="en-US"/>
        </w:rPr>
        <w:t xml:space="preserve">        (fl.1483)</w:t>
      </w:r>
    </w:p>
    <w:p w14:paraId="03682E21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Norwich. Draper.</w:t>
      </w:r>
    </w:p>
    <w:p w14:paraId="4EBE5A44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</w:p>
    <w:p w14:paraId="7799B7F8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</w:p>
    <w:p w14:paraId="5F339A0E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Thomas Wolman brought a plaint of a breach of the statute of embracery</w:t>
      </w:r>
    </w:p>
    <w:p w14:paraId="59A9F9C1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5 others.</w:t>
      </w:r>
    </w:p>
    <w:p w14:paraId="68DF45D1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886418F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</w:p>
    <w:p w14:paraId="318DF499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</w:p>
    <w:p w14:paraId="2DED6FC5" w14:textId="77777777" w:rsidR="009A3346" w:rsidRDefault="009A3346" w:rsidP="009A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25 March 2026</w:t>
      </w:r>
    </w:p>
    <w:p w14:paraId="153307C7" w14:textId="0C3974EF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BA91" w14:textId="77777777" w:rsidR="00C372DF" w:rsidRDefault="00C372DF" w:rsidP="00086E2C">
      <w:pPr>
        <w:spacing w:after="0" w:line="240" w:lineRule="auto"/>
      </w:pPr>
      <w:r>
        <w:separator/>
      </w:r>
    </w:p>
  </w:endnote>
  <w:endnote w:type="continuationSeparator" w:id="0">
    <w:p w14:paraId="2E19761C" w14:textId="77777777" w:rsidR="00C372DF" w:rsidRDefault="00C372D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729F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2E4B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B59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6D941" w14:textId="77777777" w:rsidR="00C372DF" w:rsidRDefault="00C372DF" w:rsidP="00086E2C">
      <w:pPr>
        <w:spacing w:after="0" w:line="240" w:lineRule="auto"/>
      </w:pPr>
      <w:r>
        <w:separator/>
      </w:r>
    </w:p>
  </w:footnote>
  <w:footnote w:type="continuationSeparator" w:id="0">
    <w:p w14:paraId="588B6C98" w14:textId="77777777" w:rsidR="00C372DF" w:rsidRDefault="00C372D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A8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C18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D1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46"/>
    <w:rsid w:val="00086E2C"/>
    <w:rsid w:val="000A2E7A"/>
    <w:rsid w:val="001D1CE2"/>
    <w:rsid w:val="002244B7"/>
    <w:rsid w:val="00314D94"/>
    <w:rsid w:val="00617568"/>
    <w:rsid w:val="006E68FA"/>
    <w:rsid w:val="009A3346"/>
    <w:rsid w:val="00BF200C"/>
    <w:rsid w:val="00C372D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DA803"/>
  <w15:chartTrackingRefBased/>
  <w15:docId w15:val="{89EC0E76-51A0-460E-BCA8-F266C156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A33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334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42</TotalTime>
  <Pages>1</Pages>
  <Words>38</Words>
  <Characters>238</Characters>
  <Application>Microsoft Office Word</Application>
  <DocSecurity>0</DocSecurity>
  <Lines>14</Lines>
  <Paragraphs>8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2026-03-26T22:05:00Z</dcterms:created>
  <dcterms:modified xsi:type="dcterms:W3CDTF">2026-03-26T22:47:00Z</dcterms:modified>
</cp:coreProperties>
</file>