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20B8" w14:textId="77777777" w:rsidR="000C1117" w:rsidRDefault="000C1117" w:rsidP="000C1117">
      <w:pPr>
        <w:rPr>
          <w:rFonts w:cs="Times New Roman"/>
        </w:rPr>
      </w:pPr>
      <w:r>
        <w:rPr>
          <w:rFonts w:cs="Times New Roman"/>
          <w:u w:val="single"/>
        </w:rPr>
        <w:t>William BOTELER</w:t>
      </w:r>
      <w:r>
        <w:rPr>
          <w:rFonts w:cs="Times New Roman"/>
        </w:rPr>
        <w:t xml:space="preserve">         (fl.1401)</w:t>
      </w:r>
    </w:p>
    <w:p w14:paraId="06D81F45" w14:textId="77777777" w:rsidR="000C1117" w:rsidRDefault="000C1117" w:rsidP="000C1117">
      <w:pPr>
        <w:rPr>
          <w:rFonts w:cs="Times New Roman"/>
        </w:rPr>
      </w:pPr>
      <w:r>
        <w:rPr>
          <w:rFonts w:cs="Times New Roman"/>
        </w:rPr>
        <w:t>of Southwell Collegiate Chapter.</w:t>
      </w:r>
    </w:p>
    <w:p w14:paraId="2C34472D" w14:textId="77777777" w:rsidR="000C1117" w:rsidRDefault="000C1117" w:rsidP="000C1117">
      <w:pPr>
        <w:rPr>
          <w:rFonts w:cs="Times New Roman"/>
        </w:rPr>
      </w:pPr>
    </w:p>
    <w:p w14:paraId="6C9B4A29" w14:textId="77777777" w:rsidR="000C1117" w:rsidRDefault="000C1117" w:rsidP="000C1117">
      <w:pPr>
        <w:rPr>
          <w:rFonts w:cs="Times New Roman"/>
        </w:rPr>
      </w:pPr>
    </w:p>
    <w:p w14:paraId="1C78E54F" w14:textId="77777777" w:rsidR="000C1117" w:rsidRDefault="000C1117" w:rsidP="000C1117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6501B614" w14:textId="77777777" w:rsidR="000C1117" w:rsidRDefault="000C1117" w:rsidP="000C1117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19)</w:t>
      </w:r>
    </w:p>
    <w:p w14:paraId="0DB307D1" w14:textId="77777777" w:rsidR="000C1117" w:rsidRDefault="000C1117" w:rsidP="000C1117">
      <w:pPr>
        <w:rPr>
          <w:rFonts w:cs="Times New Roman"/>
        </w:rPr>
      </w:pPr>
    </w:p>
    <w:p w14:paraId="283F9BA4" w14:textId="77777777" w:rsidR="000C1117" w:rsidRDefault="000C1117" w:rsidP="000C1117">
      <w:pPr>
        <w:rPr>
          <w:rFonts w:cs="Times New Roman"/>
        </w:rPr>
      </w:pPr>
    </w:p>
    <w:p w14:paraId="2B42BDB1" w14:textId="77777777" w:rsidR="000C1117" w:rsidRDefault="000C1117" w:rsidP="000C1117">
      <w:pPr>
        <w:rPr>
          <w:rFonts w:cs="Times New Roman"/>
        </w:rPr>
      </w:pPr>
      <w:r>
        <w:rPr>
          <w:rFonts w:cs="Times New Roman"/>
        </w:rPr>
        <w:t>8 June 2026</w:t>
      </w:r>
    </w:p>
    <w:p w14:paraId="25C077AE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B9120" w14:textId="77777777" w:rsidR="00057943" w:rsidRDefault="00057943" w:rsidP="00086E2C">
      <w:r>
        <w:separator/>
      </w:r>
    </w:p>
  </w:endnote>
  <w:endnote w:type="continuationSeparator" w:id="0">
    <w:p w14:paraId="32980E64" w14:textId="77777777" w:rsidR="00057943" w:rsidRDefault="0005794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B1C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1D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5B5A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96C8B" w14:textId="77777777" w:rsidR="00057943" w:rsidRDefault="00057943" w:rsidP="00086E2C">
      <w:r>
        <w:separator/>
      </w:r>
    </w:p>
  </w:footnote>
  <w:footnote w:type="continuationSeparator" w:id="0">
    <w:p w14:paraId="0A08AB89" w14:textId="77777777" w:rsidR="00057943" w:rsidRDefault="0005794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BFB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678B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CF4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17"/>
    <w:rsid w:val="00057943"/>
    <w:rsid w:val="00086E2C"/>
    <w:rsid w:val="000A2E7A"/>
    <w:rsid w:val="000C1117"/>
    <w:rsid w:val="002244B7"/>
    <w:rsid w:val="00314D94"/>
    <w:rsid w:val="005129B1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75B23"/>
  <w15:chartTrackingRefBased/>
  <w15:docId w15:val="{6BFFECFE-7110-464F-A6C3-9144BDAA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117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2026-06-10T19:07:00Z</dcterms:created>
  <dcterms:modified xsi:type="dcterms:W3CDTF">2026-06-10T19:08:00Z</dcterms:modified>
</cp:coreProperties>
</file>