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DEA4" w14:textId="77777777" w:rsidR="00A14F28" w:rsidRDefault="00A14F28" w:rsidP="00A14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BOTELER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(fl.1459)</w:t>
      </w:r>
    </w:p>
    <w:p w14:paraId="33BA13DE" w14:textId="77777777" w:rsidR="00A14F28" w:rsidRDefault="00A14F28" w:rsidP="00A14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Derby. Butcher.</w:t>
      </w:r>
    </w:p>
    <w:p w14:paraId="049900C5" w14:textId="77777777" w:rsidR="00A14F28" w:rsidRDefault="00A14F28" w:rsidP="00A14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BF463A" w14:textId="77777777" w:rsidR="00A14F28" w:rsidRDefault="00A14F28" w:rsidP="00A14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F615E8" w14:textId="77777777" w:rsidR="00A14F28" w:rsidRDefault="00A14F28" w:rsidP="00A14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Mylner, junior, brought an appeal of mayhem against him and</w:t>
      </w:r>
    </w:p>
    <w:p w14:paraId="0BB3426C" w14:textId="77777777" w:rsidR="00A14F28" w:rsidRDefault="00A14F28" w:rsidP="00A14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many others.      ( </w:t>
      </w:r>
      <w:hyperlink r:id="rId6" w:history="1">
        <w:r w:rsidRPr="003B4F7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https://waalt.uh.edu/index.php/KB27/791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7707D43D" w14:textId="77777777" w:rsidR="00A14F28" w:rsidRDefault="00A14F28" w:rsidP="00A14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663268" w14:textId="77777777" w:rsidR="00A14F28" w:rsidRDefault="00A14F28" w:rsidP="00A14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A87834" w14:textId="77777777" w:rsidR="00A14F28" w:rsidRDefault="00A14F28" w:rsidP="00A14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2026</w:t>
      </w:r>
    </w:p>
    <w:p w14:paraId="1EE7D4D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42246" w14:textId="77777777" w:rsidR="00D6421F" w:rsidRDefault="00D6421F" w:rsidP="00086E2C">
      <w:pPr>
        <w:spacing w:after="0" w:line="240" w:lineRule="auto"/>
      </w:pPr>
      <w:r>
        <w:separator/>
      </w:r>
    </w:p>
  </w:endnote>
  <w:endnote w:type="continuationSeparator" w:id="0">
    <w:p w14:paraId="3179A88C" w14:textId="77777777" w:rsidR="00D6421F" w:rsidRDefault="00D6421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57D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EF8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F83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4BB9A" w14:textId="77777777" w:rsidR="00D6421F" w:rsidRDefault="00D6421F" w:rsidP="00086E2C">
      <w:pPr>
        <w:spacing w:after="0" w:line="240" w:lineRule="auto"/>
      </w:pPr>
      <w:r>
        <w:separator/>
      </w:r>
    </w:p>
  </w:footnote>
  <w:footnote w:type="continuationSeparator" w:id="0">
    <w:p w14:paraId="75772A83" w14:textId="77777777" w:rsidR="00D6421F" w:rsidRDefault="00D6421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78CB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D00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D9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F28"/>
    <w:rsid w:val="00086E2C"/>
    <w:rsid w:val="000A2E7A"/>
    <w:rsid w:val="002244B7"/>
    <w:rsid w:val="002E33C6"/>
    <w:rsid w:val="00314D94"/>
    <w:rsid w:val="00617568"/>
    <w:rsid w:val="006E68FA"/>
    <w:rsid w:val="00A14F28"/>
    <w:rsid w:val="00D6421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2CF4A"/>
  <w15:chartTrackingRefBased/>
  <w15:docId w15:val="{ED8AE715-A011-4D3E-995D-1D957512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14F28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14F2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2026-01-07T19:28:00Z</dcterms:created>
  <dcterms:modified xsi:type="dcterms:W3CDTF">2026-01-07T19:29:00Z</dcterms:modified>
</cp:coreProperties>
</file>