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0E220" w14:textId="77777777" w:rsidR="009D70DB" w:rsidRDefault="009D70DB" w:rsidP="009D70DB">
      <w:pPr>
        <w:pStyle w:val="NoSpacing"/>
        <w:rPr>
          <w:lang w:val="en-US"/>
        </w:rPr>
      </w:pPr>
      <w:r>
        <w:rPr>
          <w:u w:val="single"/>
          <w:lang w:val="en-US"/>
        </w:rPr>
        <w:t>Robert BOTELER</w:t>
      </w:r>
      <w:r>
        <w:rPr>
          <w:lang w:val="en-US"/>
        </w:rPr>
        <w:t xml:space="preserve">        (fl.1419)</w:t>
      </w:r>
    </w:p>
    <w:p w14:paraId="2D4FC396" w14:textId="77777777" w:rsidR="009D70DB" w:rsidRDefault="009D70DB" w:rsidP="009D70DB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680F22F0" w14:textId="77777777" w:rsidR="009D70DB" w:rsidRDefault="009D70DB" w:rsidP="009D70DB">
      <w:pPr>
        <w:pStyle w:val="NoSpacing"/>
        <w:rPr>
          <w:lang w:val="en-US"/>
        </w:rPr>
      </w:pPr>
    </w:p>
    <w:p w14:paraId="27BC3C09" w14:textId="77777777" w:rsidR="009D70DB" w:rsidRDefault="009D70DB" w:rsidP="009D70DB">
      <w:pPr>
        <w:pStyle w:val="NoSpacing"/>
        <w:rPr>
          <w:lang w:val="en-US"/>
        </w:rPr>
      </w:pPr>
    </w:p>
    <w:p w14:paraId="7B57FFDB" w14:textId="77777777" w:rsidR="009D70DB" w:rsidRPr="00DF3F50" w:rsidRDefault="009D70DB" w:rsidP="009D70DB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79FF658C" w14:textId="77777777" w:rsidR="009D70DB" w:rsidRPr="00DF3F50" w:rsidRDefault="009D70DB" w:rsidP="009D70DB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55E7A8C4" w14:textId="77777777" w:rsidR="009D70DB" w:rsidRDefault="009D70DB" w:rsidP="009D70DB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33423940" w14:textId="77777777" w:rsidR="009D70DB" w:rsidRDefault="009D70DB" w:rsidP="009D70DB">
      <w:pPr>
        <w:pStyle w:val="NoSpacing"/>
        <w:rPr>
          <w:lang w:val="en-US"/>
        </w:rPr>
      </w:pPr>
    </w:p>
    <w:p w14:paraId="0E9B221F" w14:textId="77777777" w:rsidR="009D70DB" w:rsidRDefault="009D70DB" w:rsidP="009D70DB">
      <w:pPr>
        <w:pStyle w:val="NoSpacing"/>
        <w:rPr>
          <w:lang w:val="en-US"/>
        </w:rPr>
      </w:pPr>
    </w:p>
    <w:p w14:paraId="7078B8E1" w14:textId="77777777" w:rsidR="009D70DB" w:rsidRDefault="009D70DB" w:rsidP="009D70DB">
      <w:pPr>
        <w:pStyle w:val="NoSpacing"/>
        <w:rPr>
          <w:lang w:val="en-US"/>
        </w:rPr>
      </w:pPr>
      <w:r>
        <w:rPr>
          <w:lang w:val="en-US"/>
        </w:rPr>
        <w:t>28 March 2026</w:t>
      </w:r>
    </w:p>
    <w:p w14:paraId="5437735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69E9F" w14:textId="77777777" w:rsidR="001F25AF" w:rsidRDefault="001F25AF" w:rsidP="00086E2C">
      <w:pPr>
        <w:spacing w:after="0" w:line="240" w:lineRule="auto"/>
      </w:pPr>
      <w:r>
        <w:separator/>
      </w:r>
    </w:p>
  </w:endnote>
  <w:endnote w:type="continuationSeparator" w:id="0">
    <w:p w14:paraId="6868EFBC" w14:textId="77777777" w:rsidR="001F25AF" w:rsidRDefault="001F25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7472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B307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B3B1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0D5BD" w14:textId="77777777" w:rsidR="001F25AF" w:rsidRDefault="001F25AF" w:rsidP="00086E2C">
      <w:pPr>
        <w:spacing w:after="0" w:line="240" w:lineRule="auto"/>
      </w:pPr>
      <w:r>
        <w:separator/>
      </w:r>
    </w:p>
  </w:footnote>
  <w:footnote w:type="continuationSeparator" w:id="0">
    <w:p w14:paraId="4A1F5329" w14:textId="77777777" w:rsidR="001F25AF" w:rsidRDefault="001F25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1150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C0E8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562D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0DB"/>
    <w:rsid w:val="00086E2C"/>
    <w:rsid w:val="000A2E7A"/>
    <w:rsid w:val="001F25AF"/>
    <w:rsid w:val="002244B7"/>
    <w:rsid w:val="00314D94"/>
    <w:rsid w:val="00617568"/>
    <w:rsid w:val="006E68FA"/>
    <w:rsid w:val="00987E4B"/>
    <w:rsid w:val="009D70DB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E04B4"/>
  <w15:chartTrackingRefBased/>
  <w15:docId w15:val="{DD1B5FF8-CF61-40FB-8B85-6716C4229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D70DB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2026-04-01T18:50:00Z</dcterms:created>
  <dcterms:modified xsi:type="dcterms:W3CDTF">2026-04-01T18:51:00Z</dcterms:modified>
</cp:coreProperties>
</file>