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8520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BOTELER</w:t>
      </w:r>
      <w:r>
        <w:rPr>
          <w:rFonts w:cs="Times New Roman"/>
          <w:szCs w:val="24"/>
        </w:rPr>
        <w:t xml:space="preserve">        (fl.1425)</w:t>
      </w:r>
    </w:p>
    <w:p w14:paraId="5D171316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Barber.</w:t>
      </w:r>
    </w:p>
    <w:p w14:paraId="59441393" w14:textId="77777777" w:rsidR="00230244" w:rsidRDefault="00230244" w:rsidP="00230244">
      <w:pPr>
        <w:pStyle w:val="NoSpacing"/>
        <w:rPr>
          <w:rFonts w:cs="Times New Roman"/>
          <w:szCs w:val="24"/>
        </w:rPr>
      </w:pPr>
    </w:p>
    <w:p w14:paraId="23AFCD6A" w14:textId="77777777" w:rsidR="00230244" w:rsidRDefault="00230244" w:rsidP="00230244">
      <w:pPr>
        <w:pStyle w:val="NoSpacing"/>
        <w:rPr>
          <w:rFonts w:cs="Times New Roman"/>
          <w:szCs w:val="24"/>
        </w:rPr>
      </w:pPr>
    </w:p>
    <w:p w14:paraId="2A681B46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He made a plaint of debt against Robert Orwell of Hull(q.v.) and John</w:t>
      </w:r>
    </w:p>
    <w:p w14:paraId="76EB1602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Ebchester</w:t>
      </w:r>
      <w:proofErr w:type="spellEnd"/>
      <w:r>
        <w:rPr>
          <w:rFonts w:cs="Times New Roman"/>
          <w:szCs w:val="24"/>
        </w:rPr>
        <w:t xml:space="preserve"> of York, fletcher(q.v.).</w:t>
      </w:r>
    </w:p>
    <w:p w14:paraId="33B832CE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3252">
          <w:rPr>
            <w:rStyle w:val="Hyperlink"/>
            <w:rFonts w:cs="Times New Roman"/>
            <w:szCs w:val="24"/>
          </w:rPr>
          <w:t>https://waalt.uh.edu/index.php/CP40/656:_A-J</w:t>
        </w:r>
      </w:hyperlink>
      <w:r>
        <w:rPr>
          <w:rFonts w:cs="Times New Roman"/>
          <w:szCs w:val="24"/>
        </w:rPr>
        <w:t xml:space="preserve"> )</w:t>
      </w:r>
    </w:p>
    <w:p w14:paraId="3C81C7DA" w14:textId="77777777" w:rsidR="00230244" w:rsidRDefault="00230244" w:rsidP="00230244">
      <w:pPr>
        <w:pStyle w:val="NoSpacing"/>
        <w:rPr>
          <w:rFonts w:cs="Times New Roman"/>
          <w:szCs w:val="24"/>
        </w:rPr>
      </w:pPr>
    </w:p>
    <w:p w14:paraId="59DCC6D1" w14:textId="77777777" w:rsidR="00230244" w:rsidRDefault="00230244" w:rsidP="00230244">
      <w:pPr>
        <w:pStyle w:val="NoSpacing"/>
        <w:rPr>
          <w:rFonts w:cs="Times New Roman"/>
          <w:szCs w:val="24"/>
        </w:rPr>
      </w:pPr>
    </w:p>
    <w:p w14:paraId="05C42ADA" w14:textId="77777777" w:rsidR="00230244" w:rsidRDefault="00230244" w:rsidP="002302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March 2026</w:t>
      </w:r>
    </w:p>
    <w:p w14:paraId="265109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346D3" w14:textId="77777777" w:rsidR="005D3873" w:rsidRDefault="005D3873" w:rsidP="00086E2C">
      <w:pPr>
        <w:spacing w:after="0" w:line="240" w:lineRule="auto"/>
      </w:pPr>
      <w:r>
        <w:separator/>
      </w:r>
    </w:p>
  </w:endnote>
  <w:endnote w:type="continuationSeparator" w:id="0">
    <w:p w14:paraId="15ABC1F7" w14:textId="77777777" w:rsidR="005D3873" w:rsidRDefault="005D387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C0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6E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A5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BCDD" w14:textId="77777777" w:rsidR="005D3873" w:rsidRDefault="005D3873" w:rsidP="00086E2C">
      <w:pPr>
        <w:spacing w:after="0" w:line="240" w:lineRule="auto"/>
      </w:pPr>
      <w:r>
        <w:separator/>
      </w:r>
    </w:p>
  </w:footnote>
  <w:footnote w:type="continuationSeparator" w:id="0">
    <w:p w14:paraId="5A485898" w14:textId="77777777" w:rsidR="005D3873" w:rsidRDefault="005D387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6CA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A7E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18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44"/>
    <w:rsid w:val="00086E2C"/>
    <w:rsid w:val="000A2E7A"/>
    <w:rsid w:val="001908E2"/>
    <w:rsid w:val="002244B7"/>
    <w:rsid w:val="00230244"/>
    <w:rsid w:val="00314D94"/>
    <w:rsid w:val="005D3873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9E003"/>
  <w15:chartTrackingRefBased/>
  <w15:docId w15:val="{C43DA4FE-6A29-4290-A144-3A9ACE4D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024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02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45</Words>
  <Characters>247</Characters>
  <Application>Microsoft Office Word</Application>
  <DocSecurity>0</DocSecurity>
  <Lines>16</Lines>
  <Paragraphs>9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2026-04-05T08:31:00Z</dcterms:created>
  <dcterms:modified xsi:type="dcterms:W3CDTF">2026-04-05T08:31:00Z</dcterms:modified>
</cp:coreProperties>
</file>