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DC3D" w14:textId="77777777" w:rsidR="002378F4" w:rsidRDefault="002378F4" w:rsidP="002378F4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John BOTELER</w:t>
      </w:r>
      <w:r>
        <w:rPr>
          <w:rFonts w:eastAsia="Times New Roman"/>
        </w:rPr>
        <w:t xml:space="preserve">       (fl.1401)</w:t>
      </w:r>
    </w:p>
    <w:p w14:paraId="6E0FCEB9" w14:textId="77777777" w:rsidR="002378F4" w:rsidRDefault="002378F4" w:rsidP="002378F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London. Apprentice mercer.</w:t>
      </w:r>
    </w:p>
    <w:p w14:paraId="6F7A82BE" w14:textId="77777777" w:rsidR="002378F4" w:rsidRDefault="002378F4" w:rsidP="002378F4">
      <w:pPr>
        <w:pStyle w:val="NoSpacing"/>
        <w:jc w:val="both"/>
        <w:rPr>
          <w:rFonts w:eastAsia="Times New Roman"/>
        </w:rPr>
      </w:pPr>
    </w:p>
    <w:p w14:paraId="49F6B6D2" w14:textId="77777777" w:rsidR="002378F4" w:rsidRDefault="002378F4" w:rsidP="002378F4">
      <w:pPr>
        <w:pStyle w:val="NoSpacing"/>
        <w:jc w:val="both"/>
        <w:rPr>
          <w:rFonts w:eastAsia="Times New Roman"/>
        </w:rPr>
      </w:pPr>
    </w:p>
    <w:p w14:paraId="18D0839D" w14:textId="77777777" w:rsidR="002378F4" w:rsidRDefault="002378F4" w:rsidP="002378F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  <w:t>1401</w:t>
      </w:r>
      <w:r>
        <w:rPr>
          <w:rFonts w:eastAsia="Times New Roman"/>
        </w:rPr>
        <w:tab/>
        <w:t>He started his apprenticeship.</w:t>
      </w:r>
    </w:p>
    <w:p w14:paraId="1255D20A" w14:textId="77777777" w:rsidR="002378F4" w:rsidRDefault="002378F4" w:rsidP="002378F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CC5679">
          <w:rPr>
            <w:rStyle w:val="Hyperlink"/>
            <w:rFonts w:eastAsia="Times New Roman"/>
          </w:rPr>
          <w:t>www.londonroll.org</w:t>
        </w:r>
      </w:hyperlink>
      <w:r>
        <w:rPr>
          <w:rFonts w:eastAsia="Times New Roman"/>
        </w:rPr>
        <w:t xml:space="preserve"> )</w:t>
      </w:r>
    </w:p>
    <w:p w14:paraId="01677F5C" w14:textId="77777777" w:rsidR="002378F4" w:rsidRDefault="002378F4" w:rsidP="002378F4">
      <w:pPr>
        <w:pStyle w:val="NoSpacing"/>
        <w:jc w:val="both"/>
        <w:rPr>
          <w:rFonts w:eastAsia="Times New Roman"/>
        </w:rPr>
      </w:pPr>
    </w:p>
    <w:p w14:paraId="7A8DA8F6" w14:textId="77777777" w:rsidR="002378F4" w:rsidRDefault="002378F4" w:rsidP="002378F4">
      <w:pPr>
        <w:pStyle w:val="NoSpacing"/>
        <w:jc w:val="both"/>
        <w:rPr>
          <w:rFonts w:eastAsia="Times New Roman"/>
        </w:rPr>
      </w:pPr>
    </w:p>
    <w:p w14:paraId="2797DC95" w14:textId="77777777" w:rsidR="002378F4" w:rsidRDefault="002378F4" w:rsidP="002378F4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31 January 2026</w:t>
      </w:r>
    </w:p>
    <w:p w14:paraId="345F192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79DDF" w14:textId="77777777" w:rsidR="00C01947" w:rsidRDefault="00C01947" w:rsidP="00086E2C">
      <w:pPr>
        <w:spacing w:after="0" w:line="240" w:lineRule="auto"/>
      </w:pPr>
      <w:r>
        <w:separator/>
      </w:r>
    </w:p>
  </w:endnote>
  <w:endnote w:type="continuationSeparator" w:id="0">
    <w:p w14:paraId="3D20A890" w14:textId="77777777" w:rsidR="00C01947" w:rsidRDefault="00C0194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FB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E5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E4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A3C18" w14:textId="77777777" w:rsidR="00C01947" w:rsidRDefault="00C01947" w:rsidP="00086E2C">
      <w:pPr>
        <w:spacing w:after="0" w:line="240" w:lineRule="auto"/>
      </w:pPr>
      <w:r>
        <w:separator/>
      </w:r>
    </w:p>
  </w:footnote>
  <w:footnote w:type="continuationSeparator" w:id="0">
    <w:p w14:paraId="301A2611" w14:textId="77777777" w:rsidR="00C01947" w:rsidRDefault="00C0194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87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A9E9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158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F4"/>
    <w:rsid w:val="00086E2C"/>
    <w:rsid w:val="000A2E7A"/>
    <w:rsid w:val="002244B7"/>
    <w:rsid w:val="002378F4"/>
    <w:rsid w:val="00314D94"/>
    <w:rsid w:val="00571918"/>
    <w:rsid w:val="00617568"/>
    <w:rsid w:val="006E68FA"/>
    <w:rsid w:val="00C0194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B58C"/>
  <w15:chartTrackingRefBased/>
  <w15:docId w15:val="{8EDC4AC4-9BF8-4D21-A98B-1CF8D24C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78F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378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158</Characters>
  <Application>Microsoft Office Word</Application>
  <DocSecurity>0</DocSecurity>
  <Lines>10</Lines>
  <Paragraphs>6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2026-02-01T20:18:00Z</dcterms:created>
  <dcterms:modified xsi:type="dcterms:W3CDTF">2026-02-01T20:19:00Z</dcterms:modified>
</cp:coreProperties>
</file>