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6C3E8" w14:textId="77777777" w:rsidR="00A70156" w:rsidRDefault="00A70156" w:rsidP="00A70156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BOTELER</w:t>
      </w:r>
      <w:r>
        <w:rPr>
          <w:rFonts w:cs="Times New Roman"/>
          <w:lang w:val="en-US"/>
        </w:rPr>
        <w:t xml:space="preserve">        (fl.1495)</w:t>
      </w:r>
    </w:p>
    <w:p w14:paraId="2A568CCD" w14:textId="77777777" w:rsidR="00A70156" w:rsidRDefault="00A70156" w:rsidP="00A7015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Lincoln. Bowyer.</w:t>
      </w:r>
    </w:p>
    <w:p w14:paraId="55644F24" w14:textId="77777777" w:rsidR="00A70156" w:rsidRDefault="00A70156" w:rsidP="00A70156">
      <w:pPr>
        <w:pStyle w:val="NoSpacing"/>
        <w:rPr>
          <w:rFonts w:cs="Times New Roman"/>
          <w:lang w:val="en-US"/>
        </w:rPr>
      </w:pPr>
    </w:p>
    <w:p w14:paraId="043CFA8A" w14:textId="77777777" w:rsidR="00A70156" w:rsidRDefault="00A70156" w:rsidP="00A70156">
      <w:pPr>
        <w:pStyle w:val="NoSpacing"/>
        <w:rPr>
          <w:rFonts w:cs="Times New Roman"/>
          <w:lang w:val="en-US"/>
        </w:rPr>
      </w:pPr>
    </w:p>
    <w:p w14:paraId="3264272C" w14:textId="77777777" w:rsidR="00A70156" w:rsidRDefault="00A70156" w:rsidP="00A7015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1495</w:t>
      </w:r>
      <w:r>
        <w:rPr>
          <w:rFonts w:cs="Times New Roman"/>
          <w:lang w:val="en-US"/>
        </w:rPr>
        <w:tab/>
        <w:t>The King indicted him for felony and murder.</w:t>
      </w:r>
    </w:p>
    <w:p w14:paraId="473F8ED0" w14:textId="77777777" w:rsidR="00A70156" w:rsidRDefault="00A70156" w:rsidP="00A7015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https://waalt.uh.edu/index.php/KB27/934</w:t>
        </w:r>
      </w:hyperlink>
      <w:r>
        <w:rPr>
          <w:rFonts w:cs="Times New Roman"/>
          <w:lang w:val="en-US"/>
        </w:rPr>
        <w:t xml:space="preserve"> )</w:t>
      </w:r>
    </w:p>
    <w:p w14:paraId="6C569481" w14:textId="77777777" w:rsidR="00A70156" w:rsidRDefault="00A70156" w:rsidP="00A70156">
      <w:pPr>
        <w:pStyle w:val="NoSpacing"/>
        <w:rPr>
          <w:rFonts w:cs="Times New Roman"/>
          <w:lang w:val="en-US"/>
        </w:rPr>
      </w:pPr>
    </w:p>
    <w:p w14:paraId="508C1BFD" w14:textId="77777777" w:rsidR="00A70156" w:rsidRDefault="00A70156" w:rsidP="00A70156">
      <w:pPr>
        <w:pStyle w:val="NoSpacing"/>
        <w:rPr>
          <w:rFonts w:cs="Times New Roman"/>
          <w:lang w:val="en-US"/>
        </w:rPr>
      </w:pPr>
    </w:p>
    <w:p w14:paraId="42F52B3E" w14:textId="6FFF7B31" w:rsidR="00617568" w:rsidRPr="00086E2C" w:rsidRDefault="00A701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5D5EA" w14:textId="77777777" w:rsidR="005404B8" w:rsidRDefault="005404B8" w:rsidP="00086E2C">
      <w:pPr>
        <w:spacing w:after="0" w:line="240" w:lineRule="auto"/>
      </w:pPr>
      <w:r>
        <w:separator/>
      </w:r>
    </w:p>
  </w:endnote>
  <w:endnote w:type="continuationSeparator" w:id="0">
    <w:p w14:paraId="5B7BAD5B" w14:textId="77777777" w:rsidR="005404B8" w:rsidRDefault="005404B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238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AB2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C09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5E3DB" w14:textId="77777777" w:rsidR="005404B8" w:rsidRDefault="005404B8" w:rsidP="00086E2C">
      <w:pPr>
        <w:spacing w:after="0" w:line="240" w:lineRule="auto"/>
      </w:pPr>
      <w:r>
        <w:separator/>
      </w:r>
    </w:p>
  </w:footnote>
  <w:footnote w:type="continuationSeparator" w:id="0">
    <w:p w14:paraId="590B3469" w14:textId="77777777" w:rsidR="005404B8" w:rsidRDefault="005404B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47F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AFC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AA9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56"/>
    <w:rsid w:val="00086E2C"/>
    <w:rsid w:val="000A2E7A"/>
    <w:rsid w:val="002244B7"/>
    <w:rsid w:val="00314D94"/>
    <w:rsid w:val="005404B8"/>
    <w:rsid w:val="005435B9"/>
    <w:rsid w:val="00617568"/>
    <w:rsid w:val="006E68FA"/>
    <w:rsid w:val="008E56AD"/>
    <w:rsid w:val="00A70156"/>
    <w:rsid w:val="00AF65CA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2F188"/>
  <w15:chartTrackingRefBased/>
  <w15:docId w15:val="{0D21D1B6-6CA3-4E97-B659-7275CBD8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7015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2026-05-08T21:16:00Z</dcterms:created>
  <dcterms:modified xsi:type="dcterms:W3CDTF">2026-05-08T21:17:00Z</dcterms:modified>
</cp:coreProperties>
</file>