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4892A" w14:textId="77777777" w:rsidR="00EF3E92" w:rsidRDefault="00EF3E92" w:rsidP="00EF3E9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BOTELER</w:t>
      </w:r>
      <w:r>
        <w:rPr>
          <w:rFonts w:ascii="Times New Roman" w:hAnsi="Times New Roman" w:cs="Times New Roman"/>
        </w:rPr>
        <w:t xml:space="preserve">      (fl.1482)</w:t>
      </w:r>
    </w:p>
    <w:p w14:paraId="465F1541" w14:textId="77777777" w:rsidR="00EF3E92" w:rsidRDefault="00EF3E92" w:rsidP="00EF3E92">
      <w:pPr>
        <w:pStyle w:val="NoSpacing"/>
        <w:rPr>
          <w:rFonts w:ascii="Times New Roman" w:hAnsi="Times New Roman" w:cs="Times New Roman"/>
        </w:rPr>
      </w:pPr>
    </w:p>
    <w:p w14:paraId="48BF4856" w14:textId="77777777" w:rsidR="00EF3E92" w:rsidRDefault="00EF3E92" w:rsidP="00EF3E92">
      <w:pPr>
        <w:pStyle w:val="NoSpacing"/>
        <w:rPr>
          <w:rFonts w:ascii="Times New Roman" w:hAnsi="Times New Roman" w:cs="Times New Roman"/>
        </w:rPr>
      </w:pPr>
    </w:p>
    <w:p w14:paraId="6D46F065" w14:textId="77777777" w:rsidR="00EF3E92" w:rsidRDefault="00EF3E92" w:rsidP="00EF3E9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1482</w:t>
      </w:r>
      <w:r>
        <w:rPr>
          <w:rFonts w:ascii="Times New Roman" w:hAnsi="Times New Roman" w:cs="Times New Roman"/>
        </w:rPr>
        <w:tab/>
        <w:t xml:space="preserve">He made a plaint of trespass against William Umfrey of London, </w:t>
      </w:r>
    </w:p>
    <w:p w14:paraId="558134C6" w14:textId="77777777" w:rsidR="00EF3E92" w:rsidRDefault="00EF3E92" w:rsidP="00EF3E9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cutler(q.v.).        </w:t>
      </w: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4609D7">
          <w:rPr>
            <w:rStyle w:val="Hyperlink"/>
            <w:rFonts w:ascii="Times New Roman" w:hAnsi="Times New Roman" w:cs="Times New Roman"/>
            <w:lang w:val="en-US"/>
          </w:rPr>
          <w:t>https://waalt.uh.edu/index.php/KB27/881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8D260ED" w14:textId="77777777" w:rsidR="00EF3E92" w:rsidRDefault="00EF3E92" w:rsidP="00EF3E92">
      <w:pPr>
        <w:pStyle w:val="NoSpacing"/>
        <w:rPr>
          <w:rFonts w:ascii="Times New Roman" w:hAnsi="Times New Roman" w:cs="Times New Roman"/>
          <w:lang w:val="en-US"/>
        </w:rPr>
      </w:pPr>
    </w:p>
    <w:p w14:paraId="19DD4B80" w14:textId="77777777" w:rsidR="00EF3E92" w:rsidRDefault="00EF3E92" w:rsidP="00EF3E92">
      <w:pPr>
        <w:pStyle w:val="NoSpacing"/>
        <w:rPr>
          <w:rFonts w:ascii="Times New Roman" w:hAnsi="Times New Roman" w:cs="Times New Roman"/>
          <w:lang w:val="en-US"/>
        </w:rPr>
      </w:pPr>
    </w:p>
    <w:p w14:paraId="59A63A73" w14:textId="77777777" w:rsidR="00EF3E92" w:rsidRDefault="00EF3E92" w:rsidP="00EF3E9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March 2026</w:t>
      </w:r>
    </w:p>
    <w:p w14:paraId="0ADBA88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A00AC" w14:textId="77777777" w:rsidR="00DB401F" w:rsidRDefault="00DB401F" w:rsidP="00086E2C">
      <w:pPr>
        <w:spacing w:after="0" w:line="240" w:lineRule="auto"/>
      </w:pPr>
      <w:r>
        <w:separator/>
      </w:r>
    </w:p>
  </w:endnote>
  <w:endnote w:type="continuationSeparator" w:id="0">
    <w:p w14:paraId="41389CE9" w14:textId="77777777" w:rsidR="00DB401F" w:rsidRDefault="00DB401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A4F0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8006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2B5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F3E10" w14:textId="77777777" w:rsidR="00DB401F" w:rsidRDefault="00DB401F" w:rsidP="00086E2C">
      <w:pPr>
        <w:spacing w:after="0" w:line="240" w:lineRule="auto"/>
      </w:pPr>
      <w:r>
        <w:separator/>
      </w:r>
    </w:p>
  </w:footnote>
  <w:footnote w:type="continuationSeparator" w:id="0">
    <w:p w14:paraId="39D97190" w14:textId="77777777" w:rsidR="00DB401F" w:rsidRDefault="00DB401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208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BD6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9465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92"/>
    <w:rsid w:val="00086E2C"/>
    <w:rsid w:val="000A2E7A"/>
    <w:rsid w:val="002244B7"/>
    <w:rsid w:val="00314D94"/>
    <w:rsid w:val="00617568"/>
    <w:rsid w:val="006E68FA"/>
    <w:rsid w:val="00DB401F"/>
    <w:rsid w:val="00ED3A55"/>
    <w:rsid w:val="00EF3E92"/>
    <w:rsid w:val="00F479D0"/>
    <w:rsid w:val="00FB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30D65"/>
  <w15:chartTrackingRefBased/>
  <w15:docId w15:val="{D7496FF3-917F-48A7-864F-5E9DF54FE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F3E9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3E9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2026-03-23T21:37:00Z</dcterms:created>
  <dcterms:modified xsi:type="dcterms:W3CDTF">2026-03-23T21:37:00Z</dcterms:modified>
</cp:coreProperties>
</file>