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6D9EF" w14:textId="77777777" w:rsidR="001B789B" w:rsidRDefault="001B789B" w:rsidP="001B78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BOSWYN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fl.1500)</w:t>
      </w:r>
    </w:p>
    <w:p w14:paraId="21135B7A" w14:textId="77777777" w:rsidR="001B789B" w:rsidRDefault="001B789B" w:rsidP="001B78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Chalk, Kent.</w:t>
      </w:r>
    </w:p>
    <w:p w14:paraId="7EA90CE4" w14:textId="77777777" w:rsidR="001B789B" w:rsidRDefault="001B789B" w:rsidP="001B78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608229" w14:textId="77777777" w:rsidR="001B789B" w:rsidRDefault="001B789B" w:rsidP="001B78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6E3823" w14:textId="77777777" w:rsidR="001B789B" w:rsidRDefault="001B789B" w:rsidP="001B78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26C5701" w14:textId="77777777" w:rsidR="001B789B" w:rsidRDefault="001B789B" w:rsidP="001B78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152955D" w14:textId="77777777" w:rsidR="001B789B" w:rsidRDefault="001B789B" w:rsidP="001B78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38B5A6" w14:textId="77777777" w:rsidR="001B789B" w:rsidRDefault="001B789B" w:rsidP="001B78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9D893C" w14:textId="77777777" w:rsidR="001B789B" w:rsidRDefault="001B789B" w:rsidP="001B78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2022</w:t>
      </w:r>
    </w:p>
    <w:p w14:paraId="46D3621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63A3F" w14:textId="77777777" w:rsidR="001B789B" w:rsidRDefault="001B789B" w:rsidP="009139A6">
      <w:r>
        <w:separator/>
      </w:r>
    </w:p>
  </w:endnote>
  <w:endnote w:type="continuationSeparator" w:id="0">
    <w:p w14:paraId="08980B7D" w14:textId="77777777" w:rsidR="001B789B" w:rsidRDefault="001B78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284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6CF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61F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6884F" w14:textId="77777777" w:rsidR="001B789B" w:rsidRDefault="001B789B" w:rsidP="009139A6">
      <w:r>
        <w:separator/>
      </w:r>
    </w:p>
  </w:footnote>
  <w:footnote w:type="continuationSeparator" w:id="0">
    <w:p w14:paraId="7F3BEB21" w14:textId="77777777" w:rsidR="001B789B" w:rsidRDefault="001B78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DD0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B46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AFB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89B"/>
    <w:rsid w:val="000666E0"/>
    <w:rsid w:val="001B789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FE080"/>
  <w15:chartTrackingRefBased/>
  <w15:docId w15:val="{A0CD4B41-41F9-4B54-B2A0-08D443FC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78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2022-04-29T19:21:00Z</dcterms:created>
  <dcterms:modified xsi:type="dcterms:W3CDTF">2022-04-29T19:22:00Z</dcterms:modified>
</cp:coreProperties>
</file>