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BOSWHELE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Mar.1423</w:t>
      </w:r>
      <w:r>
        <w:rPr>
          <w:rFonts w:ascii="Times New Roman" w:hAnsi="Times New Roman" w:cs="Times New Roman"/>
          <w:sz w:val="24"/>
          <w:szCs w:val="24"/>
        </w:rPr>
        <w:tab/>
        <w:t>He w</w:t>
      </w:r>
      <w:r w:rsidR="0022000C">
        <w:rPr>
          <w:rFonts w:ascii="Times New Roman" w:hAnsi="Times New Roman" w:cs="Times New Roman"/>
          <w:sz w:val="24"/>
          <w:szCs w:val="24"/>
        </w:rPr>
        <w:t>as ordained acolyte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St.Breock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Edmund Lacy, Bishop of Exeter(q.v.).</w:t>
      </w: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p80)</w:t>
      </w: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9495A" w:rsidRDefault="00B9495A" w:rsidP="00B949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sectPr w:rsidR="00DD5B8A" w:rsidRPr="00B949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95A" w:rsidRDefault="00B9495A" w:rsidP="00564E3C">
      <w:pPr>
        <w:spacing w:after="0" w:line="240" w:lineRule="auto"/>
      </w:pPr>
      <w:r>
        <w:separator/>
      </w:r>
    </w:p>
  </w:endnote>
  <w:endnote w:type="continuationSeparator" w:id="0">
    <w:p w:rsidR="00B9495A" w:rsidRDefault="00B949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2000C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95A" w:rsidRDefault="00B9495A" w:rsidP="00564E3C">
      <w:pPr>
        <w:spacing w:after="0" w:line="240" w:lineRule="auto"/>
      </w:pPr>
      <w:r>
        <w:separator/>
      </w:r>
    </w:p>
  </w:footnote>
  <w:footnote w:type="continuationSeparator" w:id="0">
    <w:p w:rsidR="00B9495A" w:rsidRDefault="00B949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5A"/>
    <w:rsid w:val="0022000C"/>
    <w:rsid w:val="00372DC6"/>
    <w:rsid w:val="00564E3C"/>
    <w:rsid w:val="0064591D"/>
    <w:rsid w:val="00B9495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4575F"/>
  <w15:chartTrackingRefBased/>
  <w15:docId w15:val="{F917C536-C37A-4E75-9A24-0D475FAA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2016-02-09T10:39:00Z</dcterms:created>
  <dcterms:modified xsi:type="dcterms:W3CDTF">2016-02-09T10:48:00Z</dcterms:modified>
</cp:coreProperties>
</file>