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C49BA" w14:textId="77777777" w:rsidR="00164F51" w:rsidRDefault="00164F51" w:rsidP="00164F5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BOSWELL</w:t>
      </w:r>
      <w:r>
        <w:rPr>
          <w:rFonts w:cs="Times New Roman"/>
          <w:szCs w:val="24"/>
          <w:lang w:val="en-GB"/>
        </w:rPr>
        <w:t xml:space="preserve">       (fl.1467)</w:t>
      </w:r>
    </w:p>
    <w:p w14:paraId="7B353A23" w14:textId="77777777" w:rsidR="00164F51" w:rsidRDefault="00164F51" w:rsidP="00164F5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Malmesbury. Bowyer.</w:t>
      </w:r>
    </w:p>
    <w:p w14:paraId="44043B30" w14:textId="77777777" w:rsidR="00164F51" w:rsidRDefault="00164F51" w:rsidP="00164F51">
      <w:pPr>
        <w:pStyle w:val="NoSpacing"/>
        <w:rPr>
          <w:rFonts w:cs="Times New Roman"/>
          <w:szCs w:val="24"/>
          <w:lang w:val="en-GB"/>
        </w:rPr>
      </w:pPr>
    </w:p>
    <w:p w14:paraId="715F7E9F" w14:textId="77777777" w:rsidR="00164F51" w:rsidRDefault="00164F51" w:rsidP="00164F51">
      <w:pPr>
        <w:pStyle w:val="NoSpacing"/>
        <w:rPr>
          <w:rFonts w:cs="Times New Roman"/>
          <w:szCs w:val="24"/>
          <w:lang w:val="en-GB"/>
        </w:rPr>
      </w:pPr>
    </w:p>
    <w:p w14:paraId="77897FF6" w14:textId="77777777" w:rsidR="00164F51" w:rsidRDefault="00164F51" w:rsidP="00164F5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1467</w:t>
      </w:r>
      <w:r>
        <w:rPr>
          <w:rFonts w:cs="Times New Roman"/>
          <w:szCs w:val="24"/>
          <w:lang w:val="en-GB"/>
        </w:rPr>
        <w:tab/>
        <w:t>The King indicted him for trespass, contempt and riot.</w:t>
      </w:r>
    </w:p>
    <w:p w14:paraId="70FEF747" w14:textId="77777777" w:rsidR="00164F51" w:rsidRDefault="00164F51" w:rsidP="00164F51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06142D4" w14:textId="77777777" w:rsidR="00164F51" w:rsidRDefault="00164F51" w:rsidP="00164F51">
      <w:pPr>
        <w:pStyle w:val="NoSpacing"/>
        <w:rPr>
          <w:rFonts w:cs="Times New Roman"/>
          <w:szCs w:val="24"/>
          <w:lang w:val="en-GB"/>
        </w:rPr>
      </w:pPr>
    </w:p>
    <w:p w14:paraId="2E4D5F03" w14:textId="77777777" w:rsidR="00164F51" w:rsidRDefault="00164F51" w:rsidP="00164F51">
      <w:pPr>
        <w:pStyle w:val="NoSpacing"/>
        <w:rPr>
          <w:rFonts w:cs="Times New Roman"/>
          <w:szCs w:val="24"/>
          <w:lang w:val="en-GB"/>
        </w:rPr>
      </w:pPr>
    </w:p>
    <w:p w14:paraId="6942BF12" w14:textId="317D7BD8" w:rsidR="00617568" w:rsidRPr="00086E2C" w:rsidRDefault="00164F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ED87D" w14:textId="77777777" w:rsidR="00947E3E" w:rsidRDefault="00947E3E" w:rsidP="00086E2C">
      <w:pPr>
        <w:spacing w:after="0" w:line="240" w:lineRule="auto"/>
      </w:pPr>
      <w:r>
        <w:separator/>
      </w:r>
    </w:p>
  </w:endnote>
  <w:endnote w:type="continuationSeparator" w:id="0">
    <w:p w14:paraId="1A3A2719" w14:textId="77777777" w:rsidR="00947E3E" w:rsidRDefault="00947E3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1FF6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B14D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9F81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4BA28" w14:textId="77777777" w:rsidR="00947E3E" w:rsidRDefault="00947E3E" w:rsidP="00086E2C">
      <w:pPr>
        <w:spacing w:after="0" w:line="240" w:lineRule="auto"/>
      </w:pPr>
      <w:r>
        <w:separator/>
      </w:r>
    </w:p>
  </w:footnote>
  <w:footnote w:type="continuationSeparator" w:id="0">
    <w:p w14:paraId="46CD0552" w14:textId="77777777" w:rsidR="00947E3E" w:rsidRDefault="00947E3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FA3C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D8A5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E54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F51"/>
    <w:rsid w:val="00086E2C"/>
    <w:rsid w:val="000A2E7A"/>
    <w:rsid w:val="00164F51"/>
    <w:rsid w:val="002244B7"/>
    <w:rsid w:val="00314D94"/>
    <w:rsid w:val="00617568"/>
    <w:rsid w:val="006E68FA"/>
    <w:rsid w:val="007C2568"/>
    <w:rsid w:val="00947E3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25CC0"/>
  <w15:chartTrackingRefBased/>
  <w15:docId w15:val="{5F93FCB2-198F-4EAC-B644-1B6D8DAC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64F5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64F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47</TotalTime>
  <Pages>1</Pages>
  <Words>31</Words>
  <Characters>205</Characters>
  <Application>Microsoft Office Word</Application>
  <DocSecurity>0</DocSecurity>
  <Lines>12</Lines>
  <Paragraphs>7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2026-01-17T17:57:00Z</dcterms:created>
  <dcterms:modified xsi:type="dcterms:W3CDTF">2026-01-17T18:44:00Z</dcterms:modified>
</cp:coreProperties>
</file>