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6AA991" w14:textId="77777777" w:rsidR="00E1669A" w:rsidRDefault="00E1669A" w:rsidP="00E1669A">
      <w:pPr>
        <w:pStyle w:val="NoSpacing"/>
      </w:pPr>
      <w:r>
        <w:rPr>
          <w:u w:val="single"/>
        </w:rPr>
        <w:t>John BOSWELL</w:t>
      </w:r>
      <w:r>
        <w:t xml:space="preserve">        (fl.1460)</w:t>
      </w:r>
    </w:p>
    <w:p w14:paraId="62F7F637" w14:textId="77777777" w:rsidR="00E1669A" w:rsidRDefault="00E1669A" w:rsidP="00E1669A">
      <w:pPr>
        <w:pStyle w:val="NoSpacing"/>
      </w:pPr>
      <w:r>
        <w:t>A priest.</w:t>
      </w:r>
    </w:p>
    <w:p w14:paraId="5DAD9450" w14:textId="77777777" w:rsidR="00E1669A" w:rsidRDefault="00E1669A" w:rsidP="00E1669A">
      <w:pPr>
        <w:pStyle w:val="NoSpacing"/>
      </w:pPr>
    </w:p>
    <w:p w14:paraId="671FB653" w14:textId="77777777" w:rsidR="00E1669A" w:rsidRDefault="00E1669A" w:rsidP="00E1669A">
      <w:pPr>
        <w:pStyle w:val="NoSpacing"/>
      </w:pPr>
    </w:p>
    <w:p w14:paraId="46A27242" w14:textId="77777777" w:rsidR="00E1669A" w:rsidRDefault="00E1669A" w:rsidP="00E1669A">
      <w:pPr>
        <w:pStyle w:val="NoSpacing"/>
      </w:pPr>
      <w:r>
        <w:tab/>
        <w:t>1460</w:t>
      </w:r>
      <w:r>
        <w:tab/>
        <w:t>He accused Thomas Younge of Bristol(q.v.) of treason.</w:t>
      </w:r>
    </w:p>
    <w:p w14:paraId="61061B3A" w14:textId="77777777" w:rsidR="00E1669A" w:rsidRPr="008F491B" w:rsidRDefault="00E1669A" w:rsidP="00E1669A">
      <w:pPr>
        <w:pStyle w:val="NoSpacing"/>
      </w:pPr>
      <w:r>
        <w:tab/>
      </w:r>
      <w:r>
        <w:tab/>
      </w:r>
      <w:r w:rsidRPr="008F491B">
        <w:t xml:space="preserve">(“Late Medieval Bristol, Time Space and Power” by Peter Fleming published  </w:t>
      </w:r>
    </w:p>
    <w:p w14:paraId="424F6453" w14:textId="77777777" w:rsidR="00E1669A" w:rsidRDefault="00E1669A" w:rsidP="00E1669A">
      <w:pPr>
        <w:pStyle w:val="NoSpacing"/>
        <w:ind w:left="720" w:firstLine="720"/>
      </w:pPr>
      <w:r w:rsidRPr="008F491B">
        <w:t>in 2024 by the Yorkist History Trust p.</w:t>
      </w:r>
      <w:r>
        <w:t>248)</w:t>
      </w:r>
    </w:p>
    <w:p w14:paraId="7AC89F56" w14:textId="77777777" w:rsidR="00E1669A" w:rsidRDefault="00E1669A" w:rsidP="00E1669A">
      <w:pPr>
        <w:pStyle w:val="NoSpacing"/>
      </w:pPr>
    </w:p>
    <w:p w14:paraId="7D95A89D" w14:textId="77777777" w:rsidR="00E1669A" w:rsidRDefault="00E1669A" w:rsidP="00E1669A">
      <w:pPr>
        <w:pStyle w:val="NoSpacing"/>
      </w:pPr>
    </w:p>
    <w:p w14:paraId="71729155" w14:textId="77777777" w:rsidR="00E1669A" w:rsidRDefault="00E1669A" w:rsidP="00E1669A">
      <w:pPr>
        <w:pStyle w:val="NoSpacing"/>
      </w:pPr>
      <w:r>
        <w:t>19 February 2026</w:t>
      </w:r>
    </w:p>
    <w:p w14:paraId="133FDCC8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A9F14B" w14:textId="77777777" w:rsidR="006C5326" w:rsidRDefault="006C5326" w:rsidP="00086E2C">
      <w:pPr>
        <w:spacing w:after="0" w:line="240" w:lineRule="auto"/>
      </w:pPr>
      <w:r>
        <w:separator/>
      </w:r>
    </w:p>
  </w:endnote>
  <w:endnote w:type="continuationSeparator" w:id="0">
    <w:p w14:paraId="253D43B7" w14:textId="77777777" w:rsidR="006C5326" w:rsidRDefault="006C5326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217FC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02533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9AFE2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6A6A4D" w14:textId="77777777" w:rsidR="006C5326" w:rsidRDefault="006C5326" w:rsidP="00086E2C">
      <w:pPr>
        <w:spacing w:after="0" w:line="240" w:lineRule="auto"/>
      </w:pPr>
      <w:r>
        <w:separator/>
      </w:r>
    </w:p>
  </w:footnote>
  <w:footnote w:type="continuationSeparator" w:id="0">
    <w:p w14:paraId="01955BC3" w14:textId="77777777" w:rsidR="006C5326" w:rsidRDefault="006C5326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C9A8E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A73F7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FD4B0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69A"/>
    <w:rsid w:val="00086E2C"/>
    <w:rsid w:val="000A2E7A"/>
    <w:rsid w:val="002244B7"/>
    <w:rsid w:val="00314D94"/>
    <w:rsid w:val="00617568"/>
    <w:rsid w:val="006C5326"/>
    <w:rsid w:val="006E68FA"/>
    <w:rsid w:val="00E1669A"/>
    <w:rsid w:val="00EA07E2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EDB97E"/>
  <w15:chartTrackingRefBased/>
  <w15:docId w15:val="{7CF191A0-21B7-434D-8882-B174D212F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E1669A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39</Words>
  <Characters>205</Characters>
  <Application>Microsoft Office Word</Application>
  <DocSecurity>0</DocSecurity>
  <Lines>8</Lines>
  <Paragraphs>6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2026-02-22T20:22:00Z</dcterms:created>
  <dcterms:modified xsi:type="dcterms:W3CDTF">2026-02-22T20:23:00Z</dcterms:modified>
</cp:coreProperties>
</file>