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19DE7A" w14:textId="1C41BECB" w:rsidR="003B6C40" w:rsidRDefault="003B6C40" w:rsidP="003B6C40">
      <w:pPr>
        <w:pStyle w:val="NoSpacing"/>
      </w:pPr>
      <w:r>
        <w:rPr>
          <w:u w:val="single"/>
        </w:rPr>
        <w:t>John BOSWARWETH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05</w:t>
      </w:r>
      <w:r>
        <w:t>)</w:t>
      </w:r>
    </w:p>
    <w:p w14:paraId="5D78CE01" w14:textId="77777777" w:rsidR="003B6C40" w:rsidRDefault="003B6C40" w:rsidP="003B6C40">
      <w:pPr>
        <w:pStyle w:val="NoSpacing"/>
      </w:pPr>
      <w:r>
        <w:t>of the diocese of Exeter.</w:t>
      </w:r>
    </w:p>
    <w:p w14:paraId="7E83D47A" w14:textId="77777777" w:rsidR="003B6C40" w:rsidRDefault="003B6C40" w:rsidP="003B6C40">
      <w:pPr>
        <w:pStyle w:val="NoSpacing"/>
      </w:pPr>
    </w:p>
    <w:p w14:paraId="227B3D8A" w14:textId="77777777" w:rsidR="003B6C40" w:rsidRDefault="003B6C40" w:rsidP="003B6C40">
      <w:pPr>
        <w:pStyle w:val="NoSpacing"/>
      </w:pPr>
    </w:p>
    <w:p w14:paraId="6CF49C4A" w14:textId="2C149957" w:rsidR="003B6C40" w:rsidRDefault="003B6C40" w:rsidP="003B6C40">
      <w:pPr>
        <w:pStyle w:val="NoSpacing"/>
      </w:pPr>
      <w:r>
        <w:t>1</w:t>
      </w:r>
      <w:r>
        <w:t>6 May1405</w:t>
      </w:r>
      <w:r>
        <w:tab/>
        <w:t xml:space="preserve">He was ordained to his first tonsure in </w:t>
      </w:r>
      <w:proofErr w:type="spellStart"/>
      <w:r>
        <w:t>Marazion</w:t>
      </w:r>
      <w:proofErr w:type="spellEnd"/>
      <w:r>
        <w:t>, Cornwall.</w:t>
      </w:r>
    </w:p>
    <w:p w14:paraId="7F1CB5D2" w14:textId="41C8F110" w:rsidR="003B6C40" w:rsidRDefault="003B6C40" w:rsidP="003B6C40">
      <w:pPr>
        <w:pStyle w:val="NoSpacing"/>
      </w:pPr>
      <w:r>
        <w:tab/>
      </w:r>
      <w:r>
        <w:tab/>
        <w:t>(“Stafford Register” pp.429 and 42</w:t>
      </w:r>
      <w:r>
        <w:t>5</w:t>
      </w:r>
      <w:bookmarkStart w:id="0" w:name="_GoBack"/>
      <w:bookmarkEnd w:id="0"/>
      <w:r>
        <w:t>)</w:t>
      </w:r>
    </w:p>
    <w:p w14:paraId="0B782BB5" w14:textId="77777777" w:rsidR="003B6C40" w:rsidRDefault="003B6C40" w:rsidP="003B6C40">
      <w:pPr>
        <w:pStyle w:val="NoSpacing"/>
      </w:pPr>
    </w:p>
    <w:p w14:paraId="1C318052" w14:textId="77777777" w:rsidR="003B6C40" w:rsidRDefault="003B6C40" w:rsidP="003B6C40">
      <w:pPr>
        <w:pStyle w:val="NoSpacing"/>
      </w:pPr>
    </w:p>
    <w:p w14:paraId="32147ACB" w14:textId="77777777" w:rsidR="003B6C40" w:rsidRDefault="003B6C40" w:rsidP="003B6C40">
      <w:pPr>
        <w:pStyle w:val="NoSpacing"/>
      </w:pPr>
      <w:r>
        <w:t>22 February 2019</w:t>
      </w:r>
    </w:p>
    <w:p w14:paraId="2A047CB3" w14:textId="605C2590" w:rsidR="006B2F86" w:rsidRPr="003B6C40" w:rsidRDefault="003B6C40" w:rsidP="00E71FC3">
      <w:pPr>
        <w:pStyle w:val="NoSpacing"/>
      </w:pPr>
    </w:p>
    <w:sectPr w:rsidR="006B2F86" w:rsidRPr="003B6C4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F2C54B" w14:textId="77777777" w:rsidR="003B6C40" w:rsidRDefault="003B6C40" w:rsidP="00E71FC3">
      <w:pPr>
        <w:spacing w:after="0" w:line="240" w:lineRule="auto"/>
      </w:pPr>
      <w:r>
        <w:separator/>
      </w:r>
    </w:p>
  </w:endnote>
  <w:endnote w:type="continuationSeparator" w:id="0">
    <w:p w14:paraId="23593988" w14:textId="77777777" w:rsidR="003B6C40" w:rsidRDefault="003B6C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54B1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309B80" w14:textId="77777777" w:rsidR="003B6C40" w:rsidRDefault="003B6C40" w:rsidP="00E71FC3">
      <w:pPr>
        <w:spacing w:after="0" w:line="240" w:lineRule="auto"/>
      </w:pPr>
      <w:r>
        <w:separator/>
      </w:r>
    </w:p>
  </w:footnote>
  <w:footnote w:type="continuationSeparator" w:id="0">
    <w:p w14:paraId="6D617409" w14:textId="77777777" w:rsidR="003B6C40" w:rsidRDefault="003B6C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C40"/>
    <w:rsid w:val="001A7C09"/>
    <w:rsid w:val="003B6C4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A6D37"/>
  <w15:chartTrackingRefBased/>
  <w15:docId w15:val="{7475D1E9-635B-497B-A69B-949A92240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2019-02-22T20:43:00Z</dcterms:created>
  <dcterms:modified xsi:type="dcterms:W3CDTF">2019-02-22T20:45:00Z</dcterms:modified>
</cp:coreProperties>
</file>