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1D6A0" w14:textId="77777777" w:rsidR="00BB379C" w:rsidRDefault="00BB379C" w:rsidP="00BB379C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en-GB"/>
        </w:rPr>
        <w:t>Thomas BOSVYLLE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fl.1407)</w:t>
      </w:r>
    </w:p>
    <w:p w14:paraId="0CC38D52" w14:textId="77777777" w:rsidR="00BB379C" w:rsidRDefault="00BB379C" w:rsidP="00BB379C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45114A6C" w14:textId="77777777" w:rsidR="00BB379C" w:rsidRDefault="00BB379C" w:rsidP="00BB379C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4360DD96" w14:textId="77777777" w:rsidR="00BB379C" w:rsidRDefault="00BB379C" w:rsidP="00BB379C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Bosvylle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of Ardsley(q.v.).      </w:t>
      </w:r>
    </w:p>
    <w:p w14:paraId="7621A0DA" w14:textId="77777777" w:rsidR="00BB379C" w:rsidRDefault="00BB379C" w:rsidP="00BB379C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(Yorkshire Deeds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p.66)</w:t>
      </w:r>
    </w:p>
    <w:p w14:paraId="0324B17A" w14:textId="77777777" w:rsidR="00BB379C" w:rsidRDefault="00BB379C" w:rsidP="00BB379C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31B9468D" w14:textId="77777777" w:rsidR="00BB379C" w:rsidRDefault="00BB379C" w:rsidP="00BB379C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2BD44FAA" w14:textId="77777777" w:rsidR="00BB379C" w:rsidRDefault="00BB379C" w:rsidP="00BB379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26 Jun.1407</w:t>
      </w:r>
      <w:r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He was a witness when John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Bosvylle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(q.v.) released all right in a capital messuage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Edderthorpe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West Riding of Yorkshire(q.v.), to Richard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Keresford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(q.v.), Robert Monk(q.v.), John by the Lane, chaplain(q.v.), and Richard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Wryde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, chaplain(q.v.).     (ibid.)</w:t>
      </w:r>
    </w:p>
    <w:p w14:paraId="0B00FF55" w14:textId="77777777" w:rsidR="00BB379C" w:rsidRDefault="00BB379C" w:rsidP="00BB379C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405019CC" w14:textId="77777777" w:rsidR="00BB379C" w:rsidRDefault="00BB379C" w:rsidP="00BB379C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5BFA909B" w14:textId="77777777" w:rsidR="00BB379C" w:rsidRDefault="00BB379C" w:rsidP="00BB379C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28 November 2021</w:t>
      </w:r>
    </w:p>
    <w:p w14:paraId="11C4254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1A7D0" w14:textId="77777777" w:rsidR="00BB379C" w:rsidRDefault="00BB379C" w:rsidP="009139A6">
      <w:r>
        <w:separator/>
      </w:r>
    </w:p>
  </w:endnote>
  <w:endnote w:type="continuationSeparator" w:id="0">
    <w:p w14:paraId="0595A334" w14:textId="77777777" w:rsidR="00BB379C" w:rsidRDefault="00BB37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AAF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59C9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ED4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8140D" w14:textId="77777777" w:rsidR="00BB379C" w:rsidRDefault="00BB379C" w:rsidP="009139A6">
      <w:r>
        <w:separator/>
      </w:r>
    </w:p>
  </w:footnote>
  <w:footnote w:type="continuationSeparator" w:id="0">
    <w:p w14:paraId="4ABD4FE8" w14:textId="77777777" w:rsidR="00BB379C" w:rsidRDefault="00BB37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C45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149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1FE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79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379C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7095E"/>
  <w15:chartTrackingRefBased/>
  <w15:docId w15:val="{029FA513-917D-440E-8FDF-3F3B2077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2021-12-23T21:46:00Z</dcterms:created>
  <dcterms:modified xsi:type="dcterms:W3CDTF">2021-12-23T21:46:00Z</dcterms:modified>
</cp:coreProperties>
</file>