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9EAB5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>John BOSVYLLE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fl.1407)</w:t>
      </w:r>
    </w:p>
    <w:p w14:paraId="35ADF5E6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DBF51B8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FAEDF87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26 Jun.1407</w:t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He released all right in a capital messuage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Edderthorpe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West Riding of </w:t>
      </w:r>
    </w:p>
    <w:p w14:paraId="52C2163C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Yorkshire(q.v.), to Richard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Keresford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(q.v.), Robert Monk(q.v.),</w:t>
      </w:r>
    </w:p>
    <w:p w14:paraId="7ADBCD9E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John by the Lane, chaplain(q.v.), and Richard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Wryde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 chaplain(q.v.).</w:t>
      </w:r>
    </w:p>
    <w:p w14:paraId="5D6C0DB9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(Yorkshire Deeds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p.66)</w:t>
      </w:r>
    </w:p>
    <w:p w14:paraId="15575EA2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3D619F5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7AEB32E" w14:textId="77777777" w:rsidR="00B62AD2" w:rsidRDefault="00B62AD2" w:rsidP="00B62AD2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28 November 2021</w:t>
      </w:r>
    </w:p>
    <w:p w14:paraId="17FE24D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73977" w14:textId="77777777" w:rsidR="00B62AD2" w:rsidRDefault="00B62AD2" w:rsidP="009139A6">
      <w:r>
        <w:separator/>
      </w:r>
    </w:p>
  </w:endnote>
  <w:endnote w:type="continuationSeparator" w:id="0">
    <w:p w14:paraId="21F4BA27" w14:textId="77777777" w:rsidR="00B62AD2" w:rsidRDefault="00B62A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2CF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C64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C6A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90D7A" w14:textId="77777777" w:rsidR="00B62AD2" w:rsidRDefault="00B62AD2" w:rsidP="009139A6">
      <w:r>
        <w:separator/>
      </w:r>
    </w:p>
  </w:footnote>
  <w:footnote w:type="continuationSeparator" w:id="0">
    <w:p w14:paraId="4E062408" w14:textId="77777777" w:rsidR="00B62AD2" w:rsidRDefault="00B62A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E8C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7E6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4B6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AD2"/>
    <w:rsid w:val="000666E0"/>
    <w:rsid w:val="002510B7"/>
    <w:rsid w:val="005C130B"/>
    <w:rsid w:val="00826F5C"/>
    <w:rsid w:val="009139A6"/>
    <w:rsid w:val="009448BB"/>
    <w:rsid w:val="00A3176C"/>
    <w:rsid w:val="00AE65F8"/>
    <w:rsid w:val="00B62AD2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247AC"/>
  <w15:chartTrackingRefBased/>
  <w15:docId w15:val="{ADECA9E7-92DA-4E33-AB8C-827947E2C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2021-12-18T19:31:00Z</dcterms:created>
  <dcterms:modified xsi:type="dcterms:W3CDTF">2021-12-18T19:31:00Z</dcterms:modified>
</cp:coreProperties>
</file>