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A2875" w:rsidP="00E71FC3">
      <w:pPr>
        <w:pStyle w:val="NoSpacing"/>
      </w:pPr>
      <w:r>
        <w:rPr>
          <w:u w:val="single"/>
        </w:rPr>
        <w:t>John BOSVYGOW</w:t>
      </w:r>
      <w:r>
        <w:t xml:space="preserve">       (fl.1428</w:t>
      </w:r>
      <w:r w:rsidR="001B7926">
        <w:t>-31</w:t>
      </w:r>
      <w:r>
        <w:t>)</w:t>
      </w:r>
    </w:p>
    <w:p w:rsidR="002A2875" w:rsidRDefault="001B7926" w:rsidP="00E71FC3">
      <w:pPr>
        <w:pStyle w:val="NoSpacing"/>
      </w:pPr>
      <w:r>
        <w:t>of Bodmin Priory.</w:t>
      </w:r>
    </w:p>
    <w:p w:rsidR="002A2875" w:rsidRDefault="002A2875" w:rsidP="00E71FC3">
      <w:pPr>
        <w:pStyle w:val="NoSpacing"/>
      </w:pPr>
    </w:p>
    <w:p w:rsidR="002A2875" w:rsidRDefault="002A2875" w:rsidP="00E71FC3">
      <w:pPr>
        <w:pStyle w:val="NoSpacing"/>
      </w:pPr>
    </w:p>
    <w:p w:rsidR="002A2875" w:rsidRDefault="002A2875" w:rsidP="00E71FC3">
      <w:pPr>
        <w:pStyle w:val="NoSpacing"/>
      </w:pPr>
      <w:r>
        <w:t>20 Mar.1428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Devon.</w:t>
      </w:r>
    </w:p>
    <w:p w:rsidR="002A2875" w:rsidRDefault="002A2875" w:rsidP="00E71FC3">
      <w:pPr>
        <w:pStyle w:val="NoSpacing"/>
      </w:pPr>
      <w:r>
        <w:tab/>
      </w:r>
      <w:r>
        <w:tab/>
        <w:t>(“Register of Edmund Lacy, Bishop of Exeter 1420-55, part 4 p.118)</w:t>
      </w:r>
    </w:p>
    <w:p w:rsidR="001B7926" w:rsidRDefault="001B7926" w:rsidP="001B7926">
      <w:pPr>
        <w:pStyle w:val="NoSpacing"/>
      </w:pPr>
      <w:r>
        <w:t>24 Feb.1431</w:t>
      </w:r>
      <w:r>
        <w:tab/>
        <w:t xml:space="preserve">He was ordained subdeacon in </w:t>
      </w:r>
      <w:proofErr w:type="spellStart"/>
      <w:r>
        <w:t>Lawhitton</w:t>
      </w:r>
      <w:proofErr w:type="spellEnd"/>
      <w:r>
        <w:t xml:space="preserve"> parish church, Cornwall, </w:t>
      </w:r>
    </w:p>
    <w:p w:rsidR="001B7926" w:rsidRDefault="001B7926" w:rsidP="001B7926">
      <w:pPr>
        <w:pStyle w:val="NoSpacing"/>
      </w:pPr>
      <w:r>
        <w:tab/>
      </w:r>
      <w:r>
        <w:tab/>
        <w:t>by the Bishop.  (ibid. p.136)</w:t>
      </w:r>
    </w:p>
    <w:p w:rsidR="00233DB4" w:rsidRDefault="00E2732C" w:rsidP="00233DB4">
      <w:pPr>
        <w:pStyle w:val="NoSpacing"/>
      </w:pPr>
      <w:r>
        <w:t>26 May</w:t>
      </w:r>
      <w:r w:rsidR="00233DB4">
        <w:tab/>
        <w:t>He was ordained deacon in the parish church of Bampton, Devon, by the</w:t>
      </w:r>
    </w:p>
    <w:p w:rsidR="00233DB4" w:rsidRDefault="00233DB4" w:rsidP="00233DB4">
      <w:pPr>
        <w:pStyle w:val="NoSpacing"/>
      </w:pPr>
      <w:r>
        <w:tab/>
      </w:r>
      <w:r>
        <w:tab/>
        <w:t>Bishop.  (ibid.p.139)</w:t>
      </w:r>
    </w:p>
    <w:p w:rsidR="00E2732C" w:rsidRDefault="00E2732C" w:rsidP="00E2732C">
      <w:pPr>
        <w:pStyle w:val="NoSpacing"/>
      </w:pPr>
      <w:r>
        <w:t>22 Sep.</w:t>
      </w:r>
      <w:r>
        <w:tab/>
        <w:t xml:space="preserve">He was ordained priest in the parish church of </w:t>
      </w:r>
      <w:proofErr w:type="spellStart"/>
      <w:r>
        <w:t>Chudleigh</w:t>
      </w:r>
      <w:proofErr w:type="spellEnd"/>
      <w:r>
        <w:t>, Devon, by the</w:t>
      </w:r>
    </w:p>
    <w:p w:rsidR="00E2732C" w:rsidRDefault="00E2732C" w:rsidP="00E2732C">
      <w:pPr>
        <w:pStyle w:val="NoSpacing"/>
      </w:pPr>
      <w:r>
        <w:tab/>
      </w:r>
      <w:r>
        <w:tab/>
        <w:t>Bishop.  (ibid.p.140)</w:t>
      </w:r>
    </w:p>
    <w:p w:rsidR="002A2875" w:rsidRDefault="002A2875" w:rsidP="00E71FC3">
      <w:pPr>
        <w:pStyle w:val="NoSpacing"/>
      </w:pPr>
    </w:p>
    <w:p w:rsidR="001B7926" w:rsidRDefault="001B7926" w:rsidP="00E71FC3">
      <w:pPr>
        <w:pStyle w:val="NoSpacing"/>
      </w:pPr>
    </w:p>
    <w:p w:rsidR="00233DB4" w:rsidRDefault="00233DB4" w:rsidP="00E71FC3">
      <w:pPr>
        <w:pStyle w:val="NoSpacing"/>
      </w:pPr>
      <w:r>
        <w:t>12 August 2016</w:t>
      </w:r>
    </w:p>
    <w:p w:rsidR="00E2732C" w:rsidRPr="002A2875" w:rsidRDefault="00E2732C" w:rsidP="00E71FC3">
      <w:pPr>
        <w:pStyle w:val="NoSpacing"/>
      </w:pPr>
      <w:r>
        <w:t>22 August 2016</w:t>
      </w:r>
      <w:bookmarkStart w:id="0" w:name="_GoBack"/>
      <w:bookmarkEnd w:id="0"/>
    </w:p>
    <w:sectPr w:rsidR="00E2732C" w:rsidRPr="002A28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875" w:rsidRDefault="002A2875" w:rsidP="00E71FC3">
      <w:pPr>
        <w:spacing w:after="0" w:line="240" w:lineRule="auto"/>
      </w:pPr>
      <w:r>
        <w:separator/>
      </w:r>
    </w:p>
  </w:endnote>
  <w:endnote w:type="continuationSeparator" w:id="0">
    <w:p w:rsidR="002A2875" w:rsidRDefault="002A28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875" w:rsidRDefault="002A2875" w:rsidP="00E71FC3">
      <w:pPr>
        <w:spacing w:after="0" w:line="240" w:lineRule="auto"/>
      </w:pPr>
      <w:r>
        <w:separator/>
      </w:r>
    </w:p>
  </w:footnote>
  <w:footnote w:type="continuationSeparator" w:id="0">
    <w:p w:rsidR="002A2875" w:rsidRDefault="002A28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875"/>
    <w:rsid w:val="001A7C09"/>
    <w:rsid w:val="001B7926"/>
    <w:rsid w:val="00233DB4"/>
    <w:rsid w:val="002A2875"/>
    <w:rsid w:val="00733BE7"/>
    <w:rsid w:val="00AB52E8"/>
    <w:rsid w:val="00B16D3F"/>
    <w:rsid w:val="00E2732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53BED"/>
  <w15:chartTrackingRefBased/>
  <w15:docId w15:val="{CE7129DA-7A59-4D35-B3BE-C1C45C96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5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2016-06-18T10:06:00Z</dcterms:created>
  <dcterms:modified xsi:type="dcterms:W3CDTF">2016-08-22T12:36:00Z</dcterms:modified>
</cp:coreProperties>
</file>