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46368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Achilles BOSVILLE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2367622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</w:p>
    <w:p w14:paraId="4E5EB8D0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</w:p>
    <w:p w14:paraId="22E4E1D3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41B82276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500ED54B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the West Riding of </w:t>
      </w:r>
    </w:p>
    <w:p w14:paraId="64198293" w14:textId="77777777" w:rsidR="001C1C40" w:rsidRDefault="001C1C40" w:rsidP="001C1C4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Yorkshire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41B3238F" w14:textId="77777777" w:rsidR="001C1C40" w:rsidRDefault="001C1C40" w:rsidP="001C1C4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1067FCD8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</w:p>
    <w:p w14:paraId="005BA06C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</w:p>
    <w:p w14:paraId="5625FA51" w14:textId="77777777" w:rsidR="001C1C40" w:rsidRDefault="001C1C40" w:rsidP="001C1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2021</w:t>
      </w:r>
    </w:p>
    <w:p w14:paraId="6CAC48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9FABE" w14:textId="77777777" w:rsidR="001C1C40" w:rsidRDefault="001C1C40" w:rsidP="009139A6">
      <w:r>
        <w:separator/>
      </w:r>
    </w:p>
  </w:endnote>
  <w:endnote w:type="continuationSeparator" w:id="0">
    <w:p w14:paraId="5BD54782" w14:textId="77777777" w:rsidR="001C1C40" w:rsidRDefault="001C1C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946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4B9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1FD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12428" w14:textId="77777777" w:rsidR="001C1C40" w:rsidRDefault="001C1C40" w:rsidP="009139A6">
      <w:r>
        <w:separator/>
      </w:r>
    </w:p>
  </w:footnote>
  <w:footnote w:type="continuationSeparator" w:id="0">
    <w:p w14:paraId="602AD8AB" w14:textId="77777777" w:rsidR="001C1C40" w:rsidRDefault="001C1C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A4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A89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66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40"/>
    <w:rsid w:val="000666E0"/>
    <w:rsid w:val="001C1C4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F554B"/>
  <w15:chartTrackingRefBased/>
  <w15:docId w15:val="{A9E5EB40-0B87-4F4F-8077-9E5E7044A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C4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2022-02-06T18:55:00Z</dcterms:created>
  <dcterms:modified xsi:type="dcterms:W3CDTF">2022-02-06T18:55:00Z</dcterms:modified>
</cp:coreProperties>
</file>