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43A30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BOSEVILL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188F005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Nuneaton.</w:t>
      </w:r>
    </w:p>
    <w:p w14:paraId="0D6CCC95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1F12A20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E9D7BB" w14:textId="77777777" w:rsidR="001C1B5A" w:rsidRDefault="001C1B5A" w:rsidP="001C1B5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Warwickshire the moiety of the taxes of a fifteenth and a tenth which were granted to the King at the last Parliament.</w:t>
      </w:r>
    </w:p>
    <w:p w14:paraId="1505ED10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p.181)</w:t>
      </w:r>
    </w:p>
    <w:p w14:paraId="1F644745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50EEE57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8DA7C5D" w14:textId="77777777" w:rsidR="001C1B5A" w:rsidRDefault="001C1B5A" w:rsidP="001C1B5A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2023</w:t>
      </w:r>
    </w:p>
    <w:p w14:paraId="60782A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1F11C" w14:textId="77777777" w:rsidR="001C1B5A" w:rsidRDefault="001C1B5A" w:rsidP="009139A6">
      <w:r>
        <w:separator/>
      </w:r>
    </w:p>
  </w:endnote>
  <w:endnote w:type="continuationSeparator" w:id="0">
    <w:p w14:paraId="7EF045A4" w14:textId="77777777" w:rsidR="001C1B5A" w:rsidRDefault="001C1B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8DF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5B6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7AE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E2AED6" w14:textId="77777777" w:rsidR="001C1B5A" w:rsidRDefault="001C1B5A" w:rsidP="009139A6">
      <w:r>
        <w:separator/>
      </w:r>
    </w:p>
  </w:footnote>
  <w:footnote w:type="continuationSeparator" w:id="0">
    <w:p w14:paraId="5796197D" w14:textId="77777777" w:rsidR="001C1B5A" w:rsidRDefault="001C1B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CD2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C24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190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5A"/>
    <w:rsid w:val="000666E0"/>
    <w:rsid w:val="001C1B5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E752"/>
  <w15:chartTrackingRefBased/>
  <w15:docId w15:val="{CA6A7901-95AF-46AA-BF8E-4BCB66F4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B5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2024-08-12T18:46:00Z</dcterms:created>
  <dcterms:modified xsi:type="dcterms:W3CDTF">2024-08-12T18:47:00Z</dcterms:modified>
</cp:coreProperties>
</file>