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B94A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William BOSTON (alias </w:t>
      </w:r>
      <w:proofErr w:type="gramStart"/>
      <w:r>
        <w:rPr>
          <w:rFonts w:cs="Times New Roman"/>
          <w:szCs w:val="24"/>
          <w:u w:val="single"/>
        </w:rPr>
        <w:t>SEDRYNGTON)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(fl.1460)</w:t>
      </w:r>
    </w:p>
    <w:p w14:paraId="7ECE30BC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Great Chalk, Wiltshire. Husbandman.</w:t>
      </w:r>
    </w:p>
    <w:p w14:paraId="473088DE" w14:textId="77777777" w:rsidR="0065607D" w:rsidRDefault="0065607D" w:rsidP="0065607D">
      <w:pPr>
        <w:pStyle w:val="NoSpacing"/>
        <w:rPr>
          <w:rFonts w:cs="Times New Roman"/>
          <w:szCs w:val="24"/>
        </w:rPr>
      </w:pPr>
    </w:p>
    <w:p w14:paraId="2BFF8E22" w14:textId="77777777" w:rsidR="0065607D" w:rsidRDefault="0065607D" w:rsidP="0065607D">
      <w:pPr>
        <w:pStyle w:val="NoSpacing"/>
        <w:rPr>
          <w:rFonts w:cs="Times New Roman"/>
          <w:szCs w:val="24"/>
        </w:rPr>
      </w:pPr>
    </w:p>
    <w:p w14:paraId="05FC6DE5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Eltonhed</w:t>
      </w:r>
      <w:proofErr w:type="spellEnd"/>
      <w:r>
        <w:rPr>
          <w:rFonts w:cs="Times New Roman"/>
          <w:szCs w:val="24"/>
        </w:rPr>
        <w:t xml:space="preserve">(q.v.), as the administrator of Richard </w:t>
      </w:r>
      <w:proofErr w:type="spellStart"/>
      <w:r>
        <w:rPr>
          <w:rFonts w:cs="Times New Roman"/>
          <w:szCs w:val="24"/>
        </w:rPr>
        <w:t>Leyot</w:t>
      </w:r>
      <w:proofErr w:type="spellEnd"/>
      <w:r>
        <w:rPr>
          <w:rFonts w:cs="Times New Roman"/>
          <w:szCs w:val="24"/>
        </w:rPr>
        <w:t>(q.v.), brought</w:t>
      </w:r>
    </w:p>
    <w:p w14:paraId="40109EDE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 plaint of debt against him and Henry </w:t>
      </w:r>
      <w:proofErr w:type="spellStart"/>
      <w:r>
        <w:rPr>
          <w:rFonts w:cs="Times New Roman"/>
          <w:szCs w:val="24"/>
        </w:rPr>
        <w:t>Blakbourne</w:t>
      </w:r>
      <w:proofErr w:type="spellEnd"/>
      <w:r>
        <w:rPr>
          <w:rFonts w:cs="Times New Roman"/>
          <w:szCs w:val="24"/>
        </w:rPr>
        <w:t xml:space="preserve"> of Salisbury(q.v.) and</w:t>
      </w:r>
    </w:p>
    <w:p w14:paraId="58AB78B9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also</w:t>
      </w:r>
      <w:proofErr w:type="gramEnd"/>
      <w:r>
        <w:rPr>
          <w:rFonts w:cs="Times New Roman"/>
          <w:szCs w:val="24"/>
        </w:rPr>
        <w:t xml:space="preserve"> Joan Seward(q.v.), as the executrix of John Seward of Wilton by </w:t>
      </w:r>
    </w:p>
    <w:p w14:paraId="45433563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Salisbury(q.v.).</w:t>
      </w:r>
    </w:p>
    <w:p w14:paraId="3E63EB2F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A6699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1A424A36" w14:textId="77777777" w:rsidR="0065607D" w:rsidRDefault="0065607D" w:rsidP="0065607D">
      <w:pPr>
        <w:pStyle w:val="NoSpacing"/>
        <w:rPr>
          <w:rFonts w:cs="Times New Roman"/>
          <w:szCs w:val="24"/>
        </w:rPr>
      </w:pPr>
    </w:p>
    <w:p w14:paraId="7C25AED0" w14:textId="77777777" w:rsidR="0065607D" w:rsidRDefault="0065607D" w:rsidP="0065607D">
      <w:pPr>
        <w:pStyle w:val="NoSpacing"/>
        <w:rPr>
          <w:rFonts w:cs="Times New Roman"/>
          <w:szCs w:val="24"/>
        </w:rPr>
      </w:pPr>
    </w:p>
    <w:p w14:paraId="4CB0606A" w14:textId="77777777" w:rsidR="0065607D" w:rsidRDefault="0065607D" w:rsidP="006560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January 2025</w:t>
      </w:r>
    </w:p>
    <w:p w14:paraId="5F4C4A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FD611" w14:textId="77777777" w:rsidR="0065607D" w:rsidRDefault="0065607D" w:rsidP="009139A6">
      <w:r>
        <w:separator/>
      </w:r>
    </w:p>
  </w:endnote>
  <w:endnote w:type="continuationSeparator" w:id="0">
    <w:p w14:paraId="18C659C5" w14:textId="77777777" w:rsidR="0065607D" w:rsidRDefault="006560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37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C0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4A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576B3" w14:textId="77777777" w:rsidR="0065607D" w:rsidRDefault="0065607D" w:rsidP="009139A6">
      <w:r>
        <w:separator/>
      </w:r>
    </w:p>
  </w:footnote>
  <w:footnote w:type="continuationSeparator" w:id="0">
    <w:p w14:paraId="2C83959B" w14:textId="77777777" w:rsidR="0065607D" w:rsidRDefault="006560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885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65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D24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7D"/>
    <w:rsid w:val="000666E0"/>
    <w:rsid w:val="002510B7"/>
    <w:rsid w:val="00270799"/>
    <w:rsid w:val="005C130B"/>
    <w:rsid w:val="0065607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8548C"/>
  <w15:chartTrackingRefBased/>
  <w15:docId w15:val="{5090E15B-5DFD-4DCC-B83C-B31093F7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60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2025-01-25T16:34:00Z</dcterms:created>
  <dcterms:modified xsi:type="dcterms:W3CDTF">2025-01-25T16:34:00Z</dcterms:modified>
</cp:coreProperties>
</file>