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2B76C" w14:textId="77777777" w:rsidR="00867C06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de BOSTON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9137337" w14:textId="77777777" w:rsidR="00867C06" w:rsidRPr="002D6BF3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of Furness.</w:t>
      </w:r>
    </w:p>
    <w:p w14:paraId="3A37DBAC" w14:textId="77777777" w:rsidR="00867C06" w:rsidRDefault="00867C06" w:rsidP="00867C06">
      <w:pPr>
        <w:pStyle w:val="NoSpacing"/>
        <w:rPr>
          <w:rFonts w:cs="Times New Roman"/>
          <w:szCs w:val="24"/>
        </w:rPr>
      </w:pPr>
    </w:p>
    <w:p w14:paraId="0BF33565" w14:textId="77777777" w:rsidR="00867C06" w:rsidRDefault="00867C06" w:rsidP="00867C06">
      <w:pPr>
        <w:pStyle w:val="NoSpacing"/>
        <w:rPr>
          <w:rFonts w:cs="Times New Roman"/>
          <w:szCs w:val="24"/>
        </w:rPr>
      </w:pPr>
    </w:p>
    <w:p w14:paraId="0C542A5A" w14:textId="77777777" w:rsidR="00867C06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13E97D30" w14:textId="77777777" w:rsidR="00867C06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7F7460A4" w14:textId="77777777" w:rsidR="00867C06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2EAC7B59" w14:textId="77777777" w:rsidR="00867C06" w:rsidRDefault="00867C06" w:rsidP="00867C06">
      <w:pPr>
        <w:pStyle w:val="NoSpacing"/>
        <w:rPr>
          <w:rFonts w:cs="Times New Roman"/>
          <w:szCs w:val="24"/>
        </w:rPr>
      </w:pPr>
    </w:p>
    <w:p w14:paraId="2A04E445" w14:textId="77777777" w:rsidR="00867C06" w:rsidRDefault="00867C06" w:rsidP="00867C06">
      <w:pPr>
        <w:pStyle w:val="NoSpacing"/>
        <w:rPr>
          <w:rFonts w:cs="Times New Roman"/>
          <w:szCs w:val="24"/>
        </w:rPr>
      </w:pPr>
    </w:p>
    <w:p w14:paraId="18B5E3DD" w14:textId="77777777" w:rsidR="00867C06" w:rsidRDefault="00867C06" w:rsidP="00867C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65E666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68022D" w14:textId="77777777" w:rsidR="00867C06" w:rsidRDefault="00867C06" w:rsidP="009139A6">
      <w:r>
        <w:separator/>
      </w:r>
    </w:p>
  </w:endnote>
  <w:endnote w:type="continuationSeparator" w:id="0">
    <w:p w14:paraId="65162874" w14:textId="77777777" w:rsidR="00867C06" w:rsidRDefault="00867C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7A94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0D8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F27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A7E39" w14:textId="77777777" w:rsidR="00867C06" w:rsidRDefault="00867C06" w:rsidP="009139A6">
      <w:r>
        <w:separator/>
      </w:r>
    </w:p>
  </w:footnote>
  <w:footnote w:type="continuationSeparator" w:id="0">
    <w:p w14:paraId="665F0326" w14:textId="77777777" w:rsidR="00867C06" w:rsidRDefault="00867C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E99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AAC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05CE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06"/>
    <w:rsid w:val="000666E0"/>
    <w:rsid w:val="002510B7"/>
    <w:rsid w:val="00270799"/>
    <w:rsid w:val="005C130B"/>
    <w:rsid w:val="00826F5C"/>
    <w:rsid w:val="00867C06"/>
    <w:rsid w:val="008C0C7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16121"/>
  <w15:chartTrackingRefBased/>
  <w15:docId w15:val="{0D65FA7C-5455-4876-8DB9-9887D85E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2024-12-20T18:54:00Z</dcterms:created>
  <dcterms:modified xsi:type="dcterms:W3CDTF">2024-12-20T18:54:00Z</dcterms:modified>
</cp:coreProperties>
</file>