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CEE71" w14:textId="77777777" w:rsidR="003006B3" w:rsidRDefault="003006B3" w:rsidP="003006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BOSTOK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0FF44051" w14:textId="77777777" w:rsidR="003006B3" w:rsidRDefault="003006B3" w:rsidP="003006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Gloucester. Weaver.</w:t>
      </w:r>
    </w:p>
    <w:p w14:paraId="2854200B" w14:textId="77777777" w:rsidR="003006B3" w:rsidRDefault="003006B3" w:rsidP="003006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5E1DD0" w14:textId="77777777" w:rsidR="003006B3" w:rsidRDefault="003006B3" w:rsidP="003006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AA89E8" w14:textId="77777777" w:rsidR="003006B3" w:rsidRDefault="003006B3" w:rsidP="003006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Sebroke</w:t>
      </w:r>
      <w:proofErr w:type="spellEnd"/>
      <w:r>
        <w:rPr>
          <w:rFonts w:ascii="Times New Roman" w:hAnsi="Times New Roman" w:cs="Times New Roman"/>
          <w:sz w:val="24"/>
          <w:szCs w:val="24"/>
        </w:rPr>
        <w:t>, Abbot of Gloucester(q.v.), brought a plaint of debt against him,</w:t>
      </w:r>
    </w:p>
    <w:p w14:paraId="18795EDA" w14:textId="77777777" w:rsidR="003006B3" w:rsidRDefault="003006B3" w:rsidP="003006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Robert Grove(q.v.)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Bikelere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both of Gloucester.</w:t>
      </w:r>
    </w:p>
    <w:p w14:paraId="0338954F" w14:textId="77777777" w:rsidR="003006B3" w:rsidRDefault="003006B3" w:rsidP="003006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CC4AF73" w14:textId="77777777" w:rsidR="003006B3" w:rsidRDefault="003006B3" w:rsidP="003006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8B87A7" w14:textId="77777777" w:rsidR="003006B3" w:rsidRDefault="003006B3" w:rsidP="003006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DFD6FA" w14:textId="77777777" w:rsidR="003006B3" w:rsidRDefault="003006B3" w:rsidP="003006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September 2022</w:t>
      </w:r>
    </w:p>
    <w:p w14:paraId="26032D5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E4B86" w14:textId="77777777" w:rsidR="003006B3" w:rsidRDefault="003006B3" w:rsidP="009139A6">
      <w:r>
        <w:separator/>
      </w:r>
    </w:p>
  </w:endnote>
  <w:endnote w:type="continuationSeparator" w:id="0">
    <w:p w14:paraId="4AD5C2F2" w14:textId="77777777" w:rsidR="003006B3" w:rsidRDefault="003006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CF1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A060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A84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EE1EE" w14:textId="77777777" w:rsidR="003006B3" w:rsidRDefault="003006B3" w:rsidP="009139A6">
      <w:r>
        <w:separator/>
      </w:r>
    </w:p>
  </w:footnote>
  <w:footnote w:type="continuationSeparator" w:id="0">
    <w:p w14:paraId="1A158077" w14:textId="77777777" w:rsidR="003006B3" w:rsidRDefault="003006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CE7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BA5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341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6B3"/>
    <w:rsid w:val="000666E0"/>
    <w:rsid w:val="002510B7"/>
    <w:rsid w:val="003006B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2693D"/>
  <w15:chartTrackingRefBased/>
  <w15:docId w15:val="{E2F27CD9-C775-44AC-B401-65544C912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006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2022-09-04T13:47:00Z</dcterms:created>
  <dcterms:modified xsi:type="dcterms:W3CDTF">2022-09-04T13:49:00Z</dcterms:modified>
</cp:coreProperties>
</file>