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BDFC" w14:textId="77777777" w:rsidR="00002956" w:rsidRDefault="00002956" w:rsidP="0000295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BOSTOK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2D0500E" w14:textId="77777777" w:rsidR="00002956" w:rsidRDefault="00002956" w:rsidP="0000295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Standish, Lancashire. Mercer.</w:t>
      </w:r>
    </w:p>
    <w:p w14:paraId="0C9BE4F5" w14:textId="77777777" w:rsidR="00002956" w:rsidRDefault="00002956" w:rsidP="0000295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3AB4380" w14:textId="77777777" w:rsidR="00002956" w:rsidRDefault="00002956" w:rsidP="0000295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C4974AF" w14:textId="77777777" w:rsidR="00002956" w:rsidRDefault="00002956" w:rsidP="0000295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Henry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Midelton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clerk(q.v.), brought a plaint of debt against him.</w:t>
      </w:r>
    </w:p>
    <w:p w14:paraId="590E3D68" w14:textId="77777777" w:rsidR="00002956" w:rsidRDefault="00002956" w:rsidP="0000295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256A4E9" w14:textId="77777777" w:rsidR="00002956" w:rsidRDefault="00002956" w:rsidP="0000295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101483A" w14:textId="77777777" w:rsidR="00002956" w:rsidRDefault="00002956" w:rsidP="0000295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93C9AC8" w14:textId="77777777" w:rsidR="00002956" w:rsidRDefault="00002956" w:rsidP="00002956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20 January 2022</w:t>
      </w:r>
    </w:p>
    <w:p w14:paraId="148995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3A223" w14:textId="77777777" w:rsidR="00002956" w:rsidRDefault="00002956" w:rsidP="009139A6">
      <w:r>
        <w:separator/>
      </w:r>
    </w:p>
  </w:endnote>
  <w:endnote w:type="continuationSeparator" w:id="0">
    <w:p w14:paraId="456AEA5F" w14:textId="77777777" w:rsidR="00002956" w:rsidRDefault="000029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D9E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DF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9D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D4F1D" w14:textId="77777777" w:rsidR="00002956" w:rsidRDefault="00002956" w:rsidP="009139A6">
      <w:r>
        <w:separator/>
      </w:r>
    </w:p>
  </w:footnote>
  <w:footnote w:type="continuationSeparator" w:id="0">
    <w:p w14:paraId="31DC12DB" w14:textId="77777777" w:rsidR="00002956" w:rsidRDefault="000029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0AD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6A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6D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56"/>
    <w:rsid w:val="0000295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E28D2"/>
  <w15:chartTrackingRefBased/>
  <w15:docId w15:val="{F6E821E5-96EB-42FA-A9E6-782647F6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029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2022-02-28T10:52:00Z</dcterms:created>
  <dcterms:modified xsi:type="dcterms:W3CDTF">2022-02-28T10:53:00Z</dcterms:modified>
</cp:coreProperties>
</file>