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4C542" w14:textId="77777777" w:rsidR="00EA0858" w:rsidRDefault="00EA0858" w:rsidP="00EA0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BOSTOCK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fl.1469-70)</w:t>
      </w:r>
    </w:p>
    <w:p w14:paraId="4A203C88" w14:textId="77777777" w:rsidR="00EA0858" w:rsidRDefault="00EA0858" w:rsidP="00EA0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  <w:proofErr w:type="spellStart"/>
      <w:r>
        <w:rPr>
          <w:rFonts w:cs="Times New Roman"/>
          <w:szCs w:val="24"/>
        </w:rPr>
        <w:t>Corviser</w:t>
      </w:r>
      <w:proofErr w:type="spellEnd"/>
      <w:r>
        <w:rPr>
          <w:rFonts w:cs="Times New Roman"/>
          <w:szCs w:val="24"/>
        </w:rPr>
        <w:t>.</w:t>
      </w:r>
    </w:p>
    <w:p w14:paraId="51BF1927" w14:textId="77777777" w:rsidR="00EA0858" w:rsidRDefault="00EA0858" w:rsidP="00EA0858">
      <w:pPr>
        <w:pStyle w:val="NoSpacing"/>
        <w:rPr>
          <w:rFonts w:cs="Times New Roman"/>
          <w:szCs w:val="24"/>
        </w:rPr>
      </w:pPr>
    </w:p>
    <w:p w14:paraId="2B34CEA7" w14:textId="77777777" w:rsidR="00EA0858" w:rsidRDefault="00EA0858" w:rsidP="00EA0858">
      <w:pPr>
        <w:pStyle w:val="NoSpacing"/>
        <w:rPr>
          <w:rFonts w:cs="Times New Roman"/>
          <w:szCs w:val="24"/>
        </w:rPr>
      </w:pPr>
    </w:p>
    <w:p w14:paraId="23E89C36" w14:textId="77777777" w:rsidR="00EA0858" w:rsidRDefault="00EA0858" w:rsidP="00EA0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1469-70</w:t>
      </w:r>
      <w:r>
        <w:rPr>
          <w:rFonts w:cs="Times New Roman"/>
          <w:szCs w:val="24"/>
        </w:rPr>
        <w:tab/>
        <w:t>He entered the Merchant Gild.</w:t>
      </w:r>
    </w:p>
    <w:p w14:paraId="2DBD784B" w14:textId="77777777" w:rsidR="00EA0858" w:rsidRDefault="00EA0858" w:rsidP="00EA0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58BCA352" w14:textId="77777777" w:rsidR="00EA0858" w:rsidRDefault="00EA0858" w:rsidP="00EA0858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57D264F8" w14:textId="77777777" w:rsidR="00EA0858" w:rsidRDefault="00EA0858" w:rsidP="00EA0858">
      <w:pPr>
        <w:pStyle w:val="NoSpacing"/>
        <w:rPr>
          <w:rFonts w:cs="Times New Roman"/>
          <w:szCs w:val="24"/>
        </w:rPr>
      </w:pPr>
    </w:p>
    <w:p w14:paraId="3D785250" w14:textId="77777777" w:rsidR="00EA0858" w:rsidRDefault="00EA0858" w:rsidP="00EA0858">
      <w:pPr>
        <w:pStyle w:val="NoSpacing"/>
        <w:rPr>
          <w:rFonts w:cs="Times New Roman"/>
          <w:szCs w:val="24"/>
        </w:rPr>
      </w:pPr>
    </w:p>
    <w:p w14:paraId="4BFAA732" w14:textId="77777777" w:rsidR="00EA0858" w:rsidRDefault="00EA0858" w:rsidP="00EA085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2024</w:t>
      </w:r>
    </w:p>
    <w:p w14:paraId="6B0803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0CFA90" w14:textId="77777777" w:rsidR="00EA0858" w:rsidRDefault="00EA0858" w:rsidP="009139A6">
      <w:r>
        <w:separator/>
      </w:r>
    </w:p>
  </w:endnote>
  <w:endnote w:type="continuationSeparator" w:id="0">
    <w:p w14:paraId="643972CD" w14:textId="77777777" w:rsidR="00EA0858" w:rsidRDefault="00EA08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655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CC8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F9F1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F7F7D" w14:textId="77777777" w:rsidR="00EA0858" w:rsidRDefault="00EA0858" w:rsidP="009139A6">
      <w:r>
        <w:separator/>
      </w:r>
    </w:p>
  </w:footnote>
  <w:footnote w:type="continuationSeparator" w:id="0">
    <w:p w14:paraId="64A7A29B" w14:textId="77777777" w:rsidR="00EA0858" w:rsidRDefault="00EA08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CAC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931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B01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85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A085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80B33"/>
  <w15:chartTrackingRefBased/>
  <w15:docId w15:val="{4BB721BC-E9E5-44A4-98FC-102010ECA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2024-05-19T18:35:00Z</dcterms:created>
  <dcterms:modified xsi:type="dcterms:W3CDTF">2024-05-19T18:36:00Z</dcterms:modified>
</cp:coreProperties>
</file>