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BF935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C7449B0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B99D6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989B9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00755607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071F986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19-62)</w:t>
      </w:r>
    </w:p>
    <w:p w14:paraId="1F7E5F40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8E9DC" w14:textId="77777777" w:rsidR="00143EE6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089AF" w14:textId="77777777" w:rsidR="00143EE6" w:rsidRPr="00042524" w:rsidRDefault="00143EE6" w:rsidP="00143E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642CC0F1" w14:textId="573EB7D1" w:rsidR="00BA00AB" w:rsidRPr="00143EE6" w:rsidRDefault="00BA00AB" w:rsidP="00143EE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BA00AB" w:rsidRPr="00143E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B67D" w14:textId="77777777" w:rsidR="00143EE6" w:rsidRDefault="00143EE6" w:rsidP="009139A6">
      <w:r>
        <w:separator/>
      </w:r>
    </w:p>
  </w:endnote>
  <w:endnote w:type="continuationSeparator" w:id="0">
    <w:p w14:paraId="20DAFE14" w14:textId="77777777" w:rsidR="00143EE6" w:rsidRDefault="00143E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27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75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32B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2D19E" w14:textId="77777777" w:rsidR="00143EE6" w:rsidRDefault="00143EE6" w:rsidP="009139A6">
      <w:r>
        <w:separator/>
      </w:r>
    </w:p>
  </w:footnote>
  <w:footnote w:type="continuationSeparator" w:id="0">
    <w:p w14:paraId="4CAC241F" w14:textId="77777777" w:rsidR="00143EE6" w:rsidRDefault="00143E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3A3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A65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006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E6"/>
    <w:rsid w:val="000666E0"/>
    <w:rsid w:val="00143EE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F127A"/>
  <w15:chartTrackingRefBased/>
  <w15:docId w15:val="{3F9F4EBD-A565-4D03-BD24-9228D18B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3E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2022-03-13T17:14:00Z</dcterms:created>
  <dcterms:modified xsi:type="dcterms:W3CDTF">2022-03-13T17:19:00Z</dcterms:modified>
</cp:coreProperties>
</file>