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60A" w:rsidRDefault="0066760A" w:rsidP="006676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Christian de BOSTAN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:rsidR="0066760A" w:rsidRDefault="00A5145C" w:rsidP="006676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Order of Friars Minor of Bristol.</w:t>
      </w:r>
    </w:p>
    <w:p w:rsidR="0066760A" w:rsidRDefault="0066760A" w:rsidP="006676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6760A" w:rsidRDefault="0066760A" w:rsidP="006676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6760A" w:rsidRDefault="0066760A" w:rsidP="0066760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Sep.1426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parish church of Paignton, Devon, by the Bishop.</w:t>
      </w:r>
    </w:p>
    <w:p w:rsidR="0066760A" w:rsidRDefault="0066760A" w:rsidP="006676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1420-55”, part 4 pp.104-5)</w:t>
      </w:r>
    </w:p>
    <w:p w:rsidR="0063657C" w:rsidRDefault="0063657C" w:rsidP="006676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Dec.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Bishop’s Palace, Exeter, by the Bishop.</w:t>
      </w:r>
    </w:p>
    <w:p w:rsidR="0063657C" w:rsidRDefault="0063657C" w:rsidP="006676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(ibid.p.106)</w:t>
      </w:r>
    </w:p>
    <w:p w:rsidR="0066760A" w:rsidRDefault="0066760A" w:rsidP="006676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6760A" w:rsidRDefault="0066760A" w:rsidP="006676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6760A" w:rsidRDefault="0066760A" w:rsidP="006676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April 2016</w:t>
      </w:r>
    </w:p>
    <w:p w:rsidR="0063657C" w:rsidRPr="00314E16" w:rsidRDefault="0063657C" w:rsidP="006676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April 2016</w:t>
      </w:r>
      <w:bookmarkStart w:id="0" w:name="_GoBack"/>
      <w:bookmarkEnd w:id="0"/>
    </w:p>
    <w:p w:rsidR="006B2F86" w:rsidRPr="0066760A" w:rsidRDefault="0063657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66760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60A" w:rsidRDefault="0066760A" w:rsidP="00E71FC3">
      <w:pPr>
        <w:spacing w:after="0" w:line="240" w:lineRule="auto"/>
      </w:pPr>
      <w:r>
        <w:separator/>
      </w:r>
    </w:p>
  </w:endnote>
  <w:endnote w:type="continuationSeparator" w:id="0">
    <w:p w:rsidR="0066760A" w:rsidRDefault="006676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60A" w:rsidRDefault="0066760A" w:rsidP="00E71FC3">
      <w:pPr>
        <w:spacing w:after="0" w:line="240" w:lineRule="auto"/>
      </w:pPr>
      <w:r>
        <w:separator/>
      </w:r>
    </w:p>
  </w:footnote>
  <w:footnote w:type="continuationSeparator" w:id="0">
    <w:p w:rsidR="0066760A" w:rsidRDefault="006676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60A"/>
    <w:rsid w:val="0063657C"/>
    <w:rsid w:val="0066760A"/>
    <w:rsid w:val="00A5145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332BF"/>
  <w15:chartTrackingRefBased/>
  <w15:docId w15:val="{F6D76295-1080-4B5A-A8B9-BA73956C1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2016-04-04T14:18:00Z</dcterms:created>
  <dcterms:modified xsi:type="dcterms:W3CDTF">2016-04-08T15:37:00Z</dcterms:modified>
</cp:coreProperties>
</file>