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D05AD" w14:textId="77777777" w:rsidR="001D74B2" w:rsidRDefault="001D74B2" w:rsidP="001D74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BOSSE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fl.1438)</w:t>
      </w:r>
    </w:p>
    <w:p w14:paraId="2FAFBFC6" w14:textId="77777777" w:rsidR="001D74B2" w:rsidRDefault="001D74B2" w:rsidP="001D74B2">
      <w:pPr>
        <w:pStyle w:val="NoSpacing"/>
        <w:rPr>
          <w:rFonts w:eastAsia="Times New Roman" w:cs="Times New Roman"/>
          <w:szCs w:val="24"/>
        </w:rPr>
      </w:pPr>
    </w:p>
    <w:p w14:paraId="045CE793" w14:textId="77777777" w:rsidR="001D74B2" w:rsidRDefault="001D74B2" w:rsidP="001D74B2">
      <w:pPr>
        <w:pStyle w:val="NoSpacing"/>
        <w:rPr>
          <w:rFonts w:eastAsia="Times New Roman" w:cs="Times New Roman"/>
          <w:szCs w:val="24"/>
        </w:rPr>
      </w:pPr>
    </w:p>
    <w:p w14:paraId="7B2CA14E" w14:textId="77777777" w:rsidR="001D74B2" w:rsidRDefault="001D74B2" w:rsidP="001D74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7 Mar.1438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Exeter into lands of</w:t>
      </w:r>
    </w:p>
    <w:p w14:paraId="7A35224C" w14:textId="77777777" w:rsidR="001D74B2" w:rsidRDefault="001D74B2" w:rsidP="001D74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Chechester</w:t>
      </w:r>
      <w:proofErr w:type="spellEnd"/>
      <w:r>
        <w:rPr>
          <w:rFonts w:eastAsia="Times New Roman" w:cs="Times New Roman"/>
          <w:szCs w:val="24"/>
        </w:rPr>
        <w:t>(q.v.).</w:t>
      </w:r>
      <w:r>
        <w:rPr>
          <w:rFonts w:eastAsia="Times New Roman" w:cs="Times New Roman"/>
          <w:szCs w:val="24"/>
        </w:rPr>
        <w:tab/>
      </w:r>
    </w:p>
    <w:p w14:paraId="6371AC47" w14:textId="77777777" w:rsidR="001D74B2" w:rsidRDefault="001D74B2" w:rsidP="001D74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 </w:t>
      </w:r>
      <w:hyperlink r:id="rId6" w:history="1">
        <w:r w:rsidRPr="006A08C5">
          <w:rPr>
            <w:rStyle w:val="Hyperlink"/>
            <w:rFonts w:eastAsia="Times New Roman" w:cs="Times New Roman"/>
            <w:szCs w:val="24"/>
          </w:rPr>
          <w:t>https://inquisitionspostmortem.ac.uk/view/inquisition/25-103/</w:t>
        </w:r>
      </w:hyperlink>
      <w:r>
        <w:rPr>
          <w:rFonts w:eastAsia="Times New Roman" w:cs="Times New Roman"/>
          <w:szCs w:val="24"/>
        </w:rPr>
        <w:t xml:space="preserve"> )</w:t>
      </w:r>
    </w:p>
    <w:p w14:paraId="1AEB0493" w14:textId="77777777" w:rsidR="001D74B2" w:rsidRDefault="001D74B2" w:rsidP="001D74B2">
      <w:pPr>
        <w:pStyle w:val="NoSpacing"/>
        <w:rPr>
          <w:rFonts w:eastAsia="Times New Roman" w:cs="Times New Roman"/>
          <w:szCs w:val="24"/>
        </w:rPr>
      </w:pPr>
    </w:p>
    <w:p w14:paraId="451B3AA4" w14:textId="77777777" w:rsidR="001D74B2" w:rsidRDefault="001D74B2" w:rsidP="001D74B2">
      <w:pPr>
        <w:pStyle w:val="NoSpacing"/>
        <w:rPr>
          <w:rFonts w:eastAsia="Times New Roman" w:cs="Times New Roman"/>
          <w:szCs w:val="24"/>
        </w:rPr>
      </w:pPr>
    </w:p>
    <w:p w14:paraId="40A58B1B" w14:textId="77777777" w:rsidR="001D74B2" w:rsidRDefault="001D74B2" w:rsidP="001D74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May 2023</w:t>
      </w:r>
    </w:p>
    <w:p w14:paraId="0485A8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59B76" w14:textId="77777777" w:rsidR="001D74B2" w:rsidRDefault="001D74B2" w:rsidP="009139A6">
      <w:r>
        <w:separator/>
      </w:r>
    </w:p>
  </w:endnote>
  <w:endnote w:type="continuationSeparator" w:id="0">
    <w:p w14:paraId="5AFAB576" w14:textId="77777777" w:rsidR="001D74B2" w:rsidRDefault="001D74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5CE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D96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FB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05336" w14:textId="77777777" w:rsidR="001D74B2" w:rsidRDefault="001D74B2" w:rsidP="009139A6">
      <w:r>
        <w:separator/>
      </w:r>
    </w:p>
  </w:footnote>
  <w:footnote w:type="continuationSeparator" w:id="0">
    <w:p w14:paraId="3A5AACC7" w14:textId="77777777" w:rsidR="001D74B2" w:rsidRDefault="001D74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400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CA6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13F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B2"/>
    <w:rsid w:val="000666E0"/>
    <w:rsid w:val="001D74B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53C9F"/>
  <w15:chartTrackingRefBased/>
  <w15:docId w15:val="{6F7A2E8B-B2EA-4772-A869-B143E5406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D74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3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2023-05-13T20:39:00Z</dcterms:created>
  <dcterms:modified xsi:type="dcterms:W3CDTF">2023-05-13T20:39:00Z</dcterms:modified>
</cp:coreProperties>
</file>