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F6A" w:rsidRDefault="00481F6A" w:rsidP="00481F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BOSSE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481F6A" w:rsidRDefault="00481F6A" w:rsidP="00481F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481F6A" w:rsidRDefault="00481F6A" w:rsidP="00481F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1F6A" w:rsidRDefault="00481F6A" w:rsidP="00481F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1F6A" w:rsidRDefault="00481F6A" w:rsidP="00481F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Jul.</w:t>
      </w:r>
      <w:r>
        <w:rPr>
          <w:rFonts w:ascii="Times New Roman" w:hAnsi="Times New Roman" w:cs="Times New Roman"/>
          <w:sz w:val="24"/>
          <w:szCs w:val="24"/>
        </w:rPr>
        <w:tab/>
        <w:t>1426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Dartmouth by the Bishop.</w:t>
      </w:r>
    </w:p>
    <w:p w:rsidR="00481F6A" w:rsidRDefault="00481F6A" w:rsidP="00481F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p.103)</w:t>
      </w:r>
    </w:p>
    <w:p w:rsidR="00481F6A" w:rsidRDefault="00481F6A" w:rsidP="00481F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1F6A" w:rsidRDefault="00481F6A" w:rsidP="00481F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481F6A" w:rsidRDefault="00481F6A" w:rsidP="00481F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April 2016</w:t>
      </w:r>
      <w:bookmarkStart w:id="0" w:name="_GoBack"/>
      <w:bookmarkEnd w:id="0"/>
    </w:p>
    <w:sectPr w:rsidR="006B2F86" w:rsidRPr="00481F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F6A" w:rsidRDefault="00481F6A" w:rsidP="00E71FC3">
      <w:pPr>
        <w:spacing w:after="0" w:line="240" w:lineRule="auto"/>
      </w:pPr>
      <w:r>
        <w:separator/>
      </w:r>
    </w:p>
  </w:endnote>
  <w:endnote w:type="continuationSeparator" w:id="0">
    <w:p w:rsidR="00481F6A" w:rsidRDefault="00481F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F6A" w:rsidRDefault="00481F6A" w:rsidP="00E71FC3">
      <w:pPr>
        <w:spacing w:after="0" w:line="240" w:lineRule="auto"/>
      </w:pPr>
      <w:r>
        <w:separator/>
      </w:r>
    </w:p>
  </w:footnote>
  <w:footnote w:type="continuationSeparator" w:id="0">
    <w:p w:rsidR="00481F6A" w:rsidRDefault="00481F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F6A"/>
    <w:rsid w:val="00481F6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D77D4"/>
  <w15:chartTrackingRefBased/>
  <w15:docId w15:val="{CD7FEB24-9643-4FD0-A071-F53933312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2016-04-02T09:32:00Z</dcterms:created>
  <dcterms:modified xsi:type="dcterms:W3CDTF">2016-04-02T09:32:00Z</dcterms:modified>
</cp:coreProperties>
</file>