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3CB604" w14:textId="77777777" w:rsidR="00796FA1" w:rsidRDefault="00796FA1" w:rsidP="00796F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BOSSE</w:t>
      </w:r>
      <w:r>
        <w:rPr>
          <w:rFonts w:cs="Times New Roman"/>
          <w:szCs w:val="24"/>
        </w:rPr>
        <w:t xml:space="preserve">  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151F8BAD" w14:textId="77777777" w:rsidR="00796FA1" w:rsidRDefault="00796FA1" w:rsidP="00796F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Horner.</w:t>
      </w:r>
    </w:p>
    <w:p w14:paraId="763E259D" w14:textId="77777777" w:rsidR="00796FA1" w:rsidRDefault="00796FA1" w:rsidP="00796FA1">
      <w:pPr>
        <w:pStyle w:val="NoSpacing"/>
        <w:rPr>
          <w:rFonts w:cs="Times New Roman"/>
          <w:szCs w:val="24"/>
        </w:rPr>
      </w:pPr>
    </w:p>
    <w:p w14:paraId="4935F9F6" w14:textId="77777777" w:rsidR="00796FA1" w:rsidRDefault="00796FA1" w:rsidP="00796FA1">
      <w:pPr>
        <w:pStyle w:val="NoSpacing"/>
        <w:rPr>
          <w:rFonts w:cs="Times New Roman"/>
          <w:szCs w:val="24"/>
        </w:rPr>
      </w:pPr>
    </w:p>
    <w:p w14:paraId="36C32B02" w14:textId="77777777" w:rsidR="00796FA1" w:rsidRDefault="00796FA1" w:rsidP="00796F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George Neville, Master of </w:t>
      </w:r>
      <w:proofErr w:type="spellStart"/>
      <w:proofErr w:type="gramStart"/>
      <w:r>
        <w:rPr>
          <w:rFonts w:cs="Times New Roman"/>
          <w:szCs w:val="24"/>
        </w:rPr>
        <w:t>St.Leonard’s</w:t>
      </w:r>
      <w:proofErr w:type="spellEnd"/>
      <w:proofErr w:type="gramEnd"/>
      <w:r>
        <w:rPr>
          <w:rFonts w:cs="Times New Roman"/>
          <w:szCs w:val="24"/>
        </w:rPr>
        <w:t xml:space="preserve"> Hospital, York(q.v.), brought a plaint</w:t>
      </w:r>
    </w:p>
    <w:p w14:paraId="7855C0FE" w14:textId="77777777" w:rsidR="00796FA1" w:rsidRDefault="00796FA1" w:rsidP="00796F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debt against him and five others.</w:t>
      </w:r>
    </w:p>
    <w:p w14:paraId="0CD9C53D" w14:textId="77777777" w:rsidR="00796FA1" w:rsidRDefault="00796FA1" w:rsidP="00796F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( </w:t>
      </w:r>
      <w:hyperlink r:id="rId6" w:history="1">
        <w:r w:rsidRPr="000C75CD">
          <w:rPr>
            <w:rStyle w:val="Hyperlink"/>
            <w:rFonts w:cs="Times New Roman"/>
            <w:szCs w:val="24"/>
          </w:rPr>
          <w:t>http://aalt.law.uh.edu/Indices/CP40Indices/CP40no796/CP40no796Pl.htm</w:t>
        </w:r>
      </w:hyperlink>
      <w:r>
        <w:rPr>
          <w:rFonts w:cs="Times New Roman"/>
          <w:szCs w:val="24"/>
        </w:rPr>
        <w:t xml:space="preserve"> )</w:t>
      </w:r>
    </w:p>
    <w:p w14:paraId="19707D78" w14:textId="77777777" w:rsidR="00796FA1" w:rsidRDefault="00796FA1" w:rsidP="00796FA1">
      <w:pPr>
        <w:pStyle w:val="NoSpacing"/>
        <w:rPr>
          <w:rFonts w:cs="Times New Roman"/>
          <w:szCs w:val="24"/>
        </w:rPr>
      </w:pPr>
    </w:p>
    <w:p w14:paraId="0B8A22F0" w14:textId="77777777" w:rsidR="00796FA1" w:rsidRDefault="00796FA1" w:rsidP="00796FA1">
      <w:pPr>
        <w:pStyle w:val="NoSpacing"/>
        <w:rPr>
          <w:rFonts w:cs="Times New Roman"/>
          <w:szCs w:val="24"/>
        </w:rPr>
      </w:pPr>
    </w:p>
    <w:p w14:paraId="4D6B0975" w14:textId="77777777" w:rsidR="00796FA1" w:rsidRDefault="00796FA1" w:rsidP="00796F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August 2024</w:t>
      </w:r>
    </w:p>
    <w:p w14:paraId="7D12D40A" w14:textId="369B9666" w:rsidR="00BA00AB" w:rsidRPr="00EB3209" w:rsidRDefault="00910D1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8F5392" w14:textId="77777777" w:rsidR="00796FA1" w:rsidRDefault="00796FA1" w:rsidP="009139A6">
      <w:r>
        <w:separator/>
      </w:r>
    </w:p>
  </w:endnote>
  <w:endnote w:type="continuationSeparator" w:id="0">
    <w:p w14:paraId="44EC5E43" w14:textId="77777777" w:rsidR="00796FA1" w:rsidRDefault="00796F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61F4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2D366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34F6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F11902" w14:textId="77777777" w:rsidR="00796FA1" w:rsidRDefault="00796FA1" w:rsidP="009139A6">
      <w:r>
        <w:separator/>
      </w:r>
    </w:p>
  </w:footnote>
  <w:footnote w:type="continuationSeparator" w:id="0">
    <w:p w14:paraId="2A4E78D2" w14:textId="77777777" w:rsidR="00796FA1" w:rsidRDefault="00796F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8009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9415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4EAB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FA1"/>
    <w:rsid w:val="000666E0"/>
    <w:rsid w:val="002510B7"/>
    <w:rsid w:val="00270799"/>
    <w:rsid w:val="005C130B"/>
    <w:rsid w:val="00796FA1"/>
    <w:rsid w:val="00826F5C"/>
    <w:rsid w:val="00910D13"/>
    <w:rsid w:val="009139A6"/>
    <w:rsid w:val="009411C2"/>
    <w:rsid w:val="009448BB"/>
    <w:rsid w:val="00947624"/>
    <w:rsid w:val="00A3176C"/>
    <w:rsid w:val="00AE65F8"/>
    <w:rsid w:val="00B5443E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71DF2"/>
  <w15:chartTrackingRefBased/>
  <w15:docId w15:val="{40F55C54-04A3-49DD-A3EE-74B02CB2E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96F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96/CP40no796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2024-08-13T14:55:00Z</dcterms:created>
  <dcterms:modified xsi:type="dcterms:W3CDTF">2024-08-13T15:02:00Z</dcterms:modified>
</cp:coreProperties>
</file>