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1C741" w14:textId="77777777" w:rsidR="00517A75" w:rsidRDefault="00517A75" w:rsidP="00517A7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Isabel BOSSE</w:t>
      </w:r>
      <w:r>
        <w:rPr>
          <w:rFonts w:ascii="Times New Roman" w:hAnsi="Times New Roman" w:cs="Times New Roman"/>
          <w:lang w:val="en-US"/>
        </w:rPr>
        <w:t xml:space="preserve">      (fl.1477)</w:t>
      </w:r>
    </w:p>
    <w:p w14:paraId="6285F209" w14:textId="77777777" w:rsidR="00517A75" w:rsidRDefault="00517A75" w:rsidP="00517A7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Salisbury. Tailor.</w:t>
      </w:r>
    </w:p>
    <w:p w14:paraId="47A332EA" w14:textId="77777777" w:rsidR="00517A75" w:rsidRDefault="00517A75" w:rsidP="00517A75">
      <w:pPr>
        <w:pStyle w:val="NoSpacing"/>
        <w:rPr>
          <w:rFonts w:ascii="Times New Roman" w:hAnsi="Times New Roman" w:cs="Times New Roman"/>
          <w:lang w:val="en-US"/>
        </w:rPr>
      </w:pPr>
    </w:p>
    <w:p w14:paraId="5AE50735" w14:textId="77777777" w:rsidR="00517A75" w:rsidRDefault="00517A75" w:rsidP="00517A75">
      <w:pPr>
        <w:pStyle w:val="NoSpacing"/>
        <w:rPr>
          <w:rFonts w:ascii="Times New Roman" w:hAnsi="Times New Roman" w:cs="Times New Roman"/>
          <w:lang w:val="en-US"/>
        </w:rPr>
      </w:pPr>
    </w:p>
    <w:p w14:paraId="1F52720B" w14:textId="204E7625" w:rsidR="00517A75" w:rsidRDefault="00517A75" w:rsidP="00517A7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1477</w:t>
      </w:r>
      <w:r>
        <w:rPr>
          <w:rFonts w:ascii="Times New Roman" w:hAnsi="Times New Roman" w:cs="Times New Roman"/>
          <w:lang w:val="en-US"/>
        </w:rPr>
        <w:tab/>
        <w:t>The King indicted h</w:t>
      </w:r>
      <w:r>
        <w:rPr>
          <w:rFonts w:ascii="Times New Roman" w:hAnsi="Times New Roman" w:cs="Times New Roman"/>
          <w:lang w:val="en-US"/>
        </w:rPr>
        <w:t>er</w:t>
      </w:r>
      <w:r>
        <w:rPr>
          <w:rFonts w:ascii="Times New Roman" w:hAnsi="Times New Roman" w:cs="Times New Roman"/>
          <w:lang w:val="en-US"/>
        </w:rPr>
        <w:t xml:space="preserve"> and 30 others for trespass and riot.</w:t>
      </w:r>
    </w:p>
    <w:p w14:paraId="38EDD827" w14:textId="77777777" w:rsidR="00517A75" w:rsidRDefault="00517A75" w:rsidP="00517A7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2B612B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178A26F0" w14:textId="77777777" w:rsidR="00517A75" w:rsidRDefault="00517A75" w:rsidP="00517A75">
      <w:pPr>
        <w:pStyle w:val="NoSpacing"/>
        <w:rPr>
          <w:rFonts w:ascii="Times New Roman" w:hAnsi="Times New Roman" w:cs="Times New Roman"/>
          <w:lang w:val="en-US"/>
        </w:rPr>
      </w:pPr>
    </w:p>
    <w:p w14:paraId="2A0485B4" w14:textId="77777777" w:rsidR="00517A75" w:rsidRDefault="00517A75" w:rsidP="00517A75">
      <w:pPr>
        <w:pStyle w:val="NoSpacing"/>
        <w:rPr>
          <w:rFonts w:ascii="Times New Roman" w:hAnsi="Times New Roman" w:cs="Times New Roman"/>
          <w:lang w:val="en-US"/>
        </w:rPr>
      </w:pPr>
    </w:p>
    <w:p w14:paraId="0A8A0CEE" w14:textId="77777777" w:rsidR="00517A75" w:rsidRDefault="00517A75" w:rsidP="00517A75">
      <w:pPr>
        <w:pStyle w:val="NoSpacing"/>
        <w:rPr>
          <w:rFonts w:ascii="Times New Roman" w:hAnsi="Times New Roman" w:cs="Times New Roman"/>
          <w:lang w:val="en-US"/>
        </w:rPr>
      </w:pPr>
    </w:p>
    <w:p w14:paraId="6D1EC553" w14:textId="77777777" w:rsidR="00517A75" w:rsidRDefault="00517A75" w:rsidP="00517A7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 March 2026</w:t>
      </w:r>
    </w:p>
    <w:p w14:paraId="7F6298E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23792" w14:textId="77777777" w:rsidR="00E73198" w:rsidRDefault="00E73198" w:rsidP="00086E2C">
      <w:pPr>
        <w:spacing w:after="0" w:line="240" w:lineRule="auto"/>
      </w:pPr>
      <w:r>
        <w:separator/>
      </w:r>
    </w:p>
  </w:endnote>
  <w:endnote w:type="continuationSeparator" w:id="0">
    <w:p w14:paraId="73642F57" w14:textId="77777777" w:rsidR="00E73198" w:rsidRDefault="00E7319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85E2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D520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649C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4E080" w14:textId="77777777" w:rsidR="00E73198" w:rsidRDefault="00E73198" w:rsidP="00086E2C">
      <w:pPr>
        <w:spacing w:after="0" w:line="240" w:lineRule="auto"/>
      </w:pPr>
      <w:r>
        <w:separator/>
      </w:r>
    </w:p>
  </w:footnote>
  <w:footnote w:type="continuationSeparator" w:id="0">
    <w:p w14:paraId="15A6E58D" w14:textId="77777777" w:rsidR="00E73198" w:rsidRDefault="00E7319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5946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0CED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BAA8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A75"/>
    <w:rsid w:val="00086E2C"/>
    <w:rsid w:val="000A2E7A"/>
    <w:rsid w:val="002244B7"/>
    <w:rsid w:val="00314D94"/>
    <w:rsid w:val="00517A75"/>
    <w:rsid w:val="00617568"/>
    <w:rsid w:val="006E68FA"/>
    <w:rsid w:val="00CB70EA"/>
    <w:rsid w:val="00E7319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0FD30"/>
  <w15:chartTrackingRefBased/>
  <w15:docId w15:val="{11A534CC-316C-40FA-A27A-59F8B398D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17A7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7A7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6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28</Words>
  <Characters>207</Characters>
  <Application>Microsoft Office Word</Application>
  <DocSecurity>0</DocSecurity>
  <Lines>9</Lines>
  <Paragraphs>10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2026-03-03T21:55:00Z</dcterms:created>
  <dcterms:modified xsi:type="dcterms:W3CDTF">2026-03-03T21:56:00Z</dcterms:modified>
</cp:coreProperties>
</file>