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1BF9B" w14:textId="73456457" w:rsidR="001654E2" w:rsidRDefault="001654E2" w:rsidP="001654E2">
      <w:pPr>
        <w:pStyle w:val="NoSpacing"/>
      </w:pPr>
      <w:r>
        <w:rPr>
          <w:u w:val="single"/>
        </w:rPr>
        <w:t>Ralph BOSOUN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21F082D7" w14:textId="77777777" w:rsidR="001654E2" w:rsidRDefault="001654E2" w:rsidP="001654E2">
      <w:pPr>
        <w:pStyle w:val="NoSpacing"/>
      </w:pPr>
      <w:r>
        <w:t>of the diocese of Exeter.</w:t>
      </w:r>
    </w:p>
    <w:p w14:paraId="22D82A61" w14:textId="77777777" w:rsidR="001654E2" w:rsidRDefault="001654E2" w:rsidP="001654E2">
      <w:pPr>
        <w:pStyle w:val="NoSpacing"/>
      </w:pPr>
    </w:p>
    <w:p w14:paraId="59DE8E86" w14:textId="77777777" w:rsidR="001654E2" w:rsidRDefault="001654E2" w:rsidP="001654E2">
      <w:pPr>
        <w:pStyle w:val="NoSpacing"/>
      </w:pPr>
    </w:p>
    <w:p w14:paraId="4A0E88DD" w14:textId="762F82E6" w:rsidR="001654E2" w:rsidRDefault="001654E2" w:rsidP="001654E2">
      <w:pPr>
        <w:pStyle w:val="NoSpacing"/>
      </w:pPr>
      <w:r>
        <w:t>1</w:t>
      </w:r>
      <w:r>
        <w:t>9 Dec.1411</w:t>
      </w:r>
      <w:r>
        <w:tab/>
        <w:t>He was ordained to his first t</w:t>
      </w:r>
      <w:r>
        <w:t>onsure in the chapel in the manor of Clyst,</w:t>
      </w:r>
    </w:p>
    <w:p w14:paraId="2AA56C7D" w14:textId="00E74913" w:rsidR="001654E2" w:rsidRDefault="001654E2" w:rsidP="001654E2">
      <w:pPr>
        <w:pStyle w:val="NoSpacing"/>
      </w:pPr>
      <w:r>
        <w:tab/>
      </w:r>
      <w:r>
        <w:tab/>
      </w:r>
      <w:r>
        <w:t xml:space="preserve">Devon.    </w:t>
      </w:r>
      <w:r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273FC7F6" w14:textId="77777777" w:rsidR="001654E2" w:rsidRDefault="001654E2" w:rsidP="001654E2">
      <w:pPr>
        <w:pStyle w:val="NoSpacing"/>
      </w:pPr>
    </w:p>
    <w:p w14:paraId="54E6E5F5" w14:textId="77777777" w:rsidR="001654E2" w:rsidRDefault="001654E2" w:rsidP="001654E2">
      <w:pPr>
        <w:pStyle w:val="NoSpacing"/>
      </w:pPr>
    </w:p>
    <w:p w14:paraId="3910CDAF" w14:textId="77777777" w:rsidR="001654E2" w:rsidRDefault="001654E2" w:rsidP="001654E2">
      <w:pPr>
        <w:pStyle w:val="NoSpacing"/>
      </w:pPr>
      <w:r>
        <w:t>22 February 2019</w:t>
      </w:r>
    </w:p>
    <w:p w14:paraId="3458AFE3" w14:textId="73649E17" w:rsidR="006B2F86" w:rsidRPr="001654E2" w:rsidRDefault="008F5771" w:rsidP="00E71FC3">
      <w:pPr>
        <w:pStyle w:val="NoSpacing"/>
      </w:pPr>
    </w:p>
    <w:sectPr w:rsidR="006B2F86" w:rsidRPr="001654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572AE" w14:textId="77777777" w:rsidR="001654E2" w:rsidRDefault="001654E2" w:rsidP="00E71FC3">
      <w:pPr>
        <w:spacing w:after="0" w:line="240" w:lineRule="auto"/>
      </w:pPr>
      <w:r>
        <w:separator/>
      </w:r>
    </w:p>
  </w:endnote>
  <w:endnote w:type="continuationSeparator" w:id="0">
    <w:p w14:paraId="4BD3044B" w14:textId="77777777" w:rsidR="001654E2" w:rsidRDefault="001654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443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076D9" w14:textId="77777777" w:rsidR="001654E2" w:rsidRDefault="001654E2" w:rsidP="00E71FC3">
      <w:pPr>
        <w:spacing w:after="0" w:line="240" w:lineRule="auto"/>
      </w:pPr>
      <w:r>
        <w:separator/>
      </w:r>
    </w:p>
  </w:footnote>
  <w:footnote w:type="continuationSeparator" w:id="0">
    <w:p w14:paraId="15C0B507" w14:textId="77777777" w:rsidR="001654E2" w:rsidRDefault="001654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E2"/>
    <w:rsid w:val="001654E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5688"/>
  <w15:chartTrackingRefBased/>
  <w15:docId w15:val="{09C7ED01-6F4F-4F31-88F6-0E419B39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2019-02-22T18:22:00Z</dcterms:created>
  <dcterms:modified xsi:type="dcterms:W3CDTF">2019-02-22T18:36:00Z</dcterms:modified>
</cp:coreProperties>
</file>