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BOSOUN</w:t>
      </w:r>
      <w:r w:rsidR="00A81759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A81759">
        <w:rPr>
          <w:rFonts w:ascii="Times New Roman" w:hAnsi="Times New Roman" w:cs="Times New Roman"/>
          <w:sz w:val="24"/>
          <w:szCs w:val="24"/>
          <w:u w:val="single"/>
        </w:rPr>
        <w:t>BOSON)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(fl.1425)</w:t>
      </w: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4E4D" w:rsidRDefault="00CE4E4D" w:rsidP="00A8175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</w:t>
      </w:r>
      <w:r w:rsidR="00A81759">
        <w:rPr>
          <w:rFonts w:ascii="Times New Roman" w:hAnsi="Times New Roman" w:cs="Times New Roman"/>
          <w:sz w:val="24"/>
          <w:szCs w:val="24"/>
        </w:rPr>
        <w:t xml:space="preserve">and acolyte </w:t>
      </w:r>
      <w:r>
        <w:rPr>
          <w:rFonts w:ascii="Times New Roman" w:hAnsi="Times New Roman" w:cs="Times New Roman"/>
          <w:sz w:val="24"/>
          <w:szCs w:val="24"/>
        </w:rPr>
        <w:t xml:space="preserve">in the chapel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r>
        <w:rPr>
          <w:rFonts w:ascii="Times New Roman" w:hAnsi="Times New Roman" w:cs="Times New Roman"/>
          <w:sz w:val="24"/>
          <w:szCs w:val="24"/>
        </w:rPr>
        <w:t>, Bishop’s</w:t>
      </w:r>
      <w:r w:rsidR="00A8175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pp.98-9)</w:t>
      </w: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E4E4D" w:rsidRDefault="00CE4E4D" w:rsidP="00CE4E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sectPr w:rsidR="006B2F86" w:rsidRPr="00CE4E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E4D" w:rsidRDefault="00CE4E4D" w:rsidP="00E71FC3">
      <w:pPr>
        <w:spacing w:after="0" w:line="240" w:lineRule="auto"/>
      </w:pPr>
      <w:r>
        <w:separator/>
      </w:r>
    </w:p>
  </w:endnote>
  <w:endnote w:type="continuationSeparator" w:id="0">
    <w:p w:rsidR="00CE4E4D" w:rsidRDefault="00CE4E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E4D" w:rsidRDefault="00CE4E4D" w:rsidP="00E71FC3">
      <w:pPr>
        <w:spacing w:after="0" w:line="240" w:lineRule="auto"/>
      </w:pPr>
      <w:r>
        <w:separator/>
      </w:r>
    </w:p>
  </w:footnote>
  <w:footnote w:type="continuationSeparator" w:id="0">
    <w:p w:rsidR="00CE4E4D" w:rsidRDefault="00CE4E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4D"/>
    <w:rsid w:val="00A81759"/>
    <w:rsid w:val="00AB52E8"/>
    <w:rsid w:val="00B16D3F"/>
    <w:rsid w:val="00CE4E4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89099"/>
  <w15:chartTrackingRefBased/>
  <w15:docId w15:val="{3F89AE82-1000-4463-AAE6-00503420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2016-03-18T15:40:00Z</dcterms:created>
  <dcterms:modified xsi:type="dcterms:W3CDTF">2016-03-18T16:03:00Z</dcterms:modified>
</cp:coreProperties>
</file>