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DF9A24" w14:textId="77777777" w:rsidR="004E3098" w:rsidRDefault="004E3098" w:rsidP="004E30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BOSOM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d.ca.1490)</w:t>
      </w:r>
    </w:p>
    <w:p w14:paraId="0C293D35" w14:textId="77777777" w:rsidR="004E3098" w:rsidRDefault="004E3098" w:rsidP="004E3098">
      <w:pPr>
        <w:pStyle w:val="NoSpacing"/>
        <w:rPr>
          <w:rFonts w:cs="Times New Roman"/>
          <w:szCs w:val="24"/>
        </w:rPr>
      </w:pPr>
    </w:p>
    <w:p w14:paraId="251DE3D6" w14:textId="77777777" w:rsidR="004E3098" w:rsidRDefault="004E3098" w:rsidP="004E3098">
      <w:pPr>
        <w:pStyle w:val="NoSpacing"/>
        <w:rPr>
          <w:rFonts w:cs="Times New Roman"/>
          <w:szCs w:val="24"/>
        </w:rPr>
      </w:pPr>
    </w:p>
    <w:p w14:paraId="06BA4A75" w14:textId="77777777" w:rsidR="004E3098" w:rsidRDefault="004E3098" w:rsidP="004E30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Feb.1490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Norfolk.</w:t>
      </w:r>
    </w:p>
    <w:p w14:paraId="33C72972" w14:textId="77777777" w:rsidR="004E3098" w:rsidRDefault="004E3098" w:rsidP="004E30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p.117)</w:t>
      </w:r>
    </w:p>
    <w:p w14:paraId="7A8DC411" w14:textId="77777777" w:rsidR="004E3098" w:rsidRDefault="004E3098" w:rsidP="004E3098">
      <w:pPr>
        <w:pStyle w:val="NoSpacing"/>
        <w:rPr>
          <w:rFonts w:cs="Times New Roman"/>
          <w:szCs w:val="24"/>
        </w:rPr>
      </w:pPr>
    </w:p>
    <w:p w14:paraId="2BA7AF39" w14:textId="77777777" w:rsidR="004E3098" w:rsidRDefault="004E3098" w:rsidP="004E3098">
      <w:pPr>
        <w:pStyle w:val="NoSpacing"/>
        <w:rPr>
          <w:rFonts w:cs="Times New Roman"/>
          <w:szCs w:val="24"/>
        </w:rPr>
      </w:pPr>
    </w:p>
    <w:p w14:paraId="5AF9D8AD" w14:textId="77777777" w:rsidR="004E3098" w:rsidRPr="00D922E4" w:rsidRDefault="004E3098" w:rsidP="004E30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November 2024</w:t>
      </w:r>
    </w:p>
    <w:p w14:paraId="6929D7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2354FC" w14:textId="77777777" w:rsidR="004E3098" w:rsidRDefault="004E3098" w:rsidP="009139A6">
      <w:r>
        <w:separator/>
      </w:r>
    </w:p>
  </w:endnote>
  <w:endnote w:type="continuationSeparator" w:id="0">
    <w:p w14:paraId="3C792EAC" w14:textId="77777777" w:rsidR="004E3098" w:rsidRDefault="004E30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E279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8DCA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790A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5059A9" w14:textId="77777777" w:rsidR="004E3098" w:rsidRDefault="004E3098" w:rsidP="009139A6">
      <w:r>
        <w:separator/>
      </w:r>
    </w:p>
  </w:footnote>
  <w:footnote w:type="continuationSeparator" w:id="0">
    <w:p w14:paraId="7D00A7EE" w14:textId="77777777" w:rsidR="004E3098" w:rsidRDefault="004E30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2A0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9F1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092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098"/>
    <w:rsid w:val="000666E0"/>
    <w:rsid w:val="002510B7"/>
    <w:rsid w:val="00270799"/>
    <w:rsid w:val="004E3098"/>
    <w:rsid w:val="00502333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F479"/>
  <w15:chartTrackingRefBased/>
  <w15:docId w15:val="{3793475F-BB9F-45E3-8C7F-B734D950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2024-11-23T21:28:00Z</dcterms:created>
  <dcterms:modified xsi:type="dcterms:W3CDTF">2024-11-23T21:29:00Z</dcterms:modified>
</cp:coreProperties>
</file>