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274" w:rsidRDefault="00594274" w:rsidP="00594274">
      <w:pPr>
        <w:pStyle w:val="NoSpacing"/>
      </w:pPr>
      <w:r>
        <w:rPr>
          <w:u w:val="single"/>
        </w:rPr>
        <w:t>Henry BOSLOWEN</w:t>
      </w:r>
      <w:r>
        <w:t xml:space="preserve">      (fl.1428</w:t>
      </w:r>
      <w:r w:rsidR="006546A6">
        <w:t>-9</w:t>
      </w:r>
      <w:r>
        <w:t>)</w:t>
      </w:r>
    </w:p>
    <w:p w:rsidR="00594274" w:rsidRDefault="00594274" w:rsidP="00594274">
      <w:pPr>
        <w:pStyle w:val="NoSpacing"/>
      </w:pPr>
      <w:r>
        <w:t>of the Priory of Bodmin.</w:t>
      </w:r>
    </w:p>
    <w:p w:rsidR="00594274" w:rsidRDefault="00594274" w:rsidP="00594274">
      <w:pPr>
        <w:pStyle w:val="NoSpacing"/>
      </w:pPr>
    </w:p>
    <w:p w:rsidR="00594274" w:rsidRDefault="00594274" w:rsidP="00594274">
      <w:pPr>
        <w:pStyle w:val="NoSpacing"/>
      </w:pPr>
    </w:p>
    <w:p w:rsidR="00594274" w:rsidRDefault="00594274" w:rsidP="006546A6">
      <w:pPr>
        <w:pStyle w:val="NoSpacing"/>
      </w:pPr>
      <w:r>
        <w:t>18 Dec.1428</w:t>
      </w:r>
      <w:r>
        <w:tab/>
        <w:t>He was ordained subdeacon in the Bishop’s Palace, Exeter, by the Bishop.</w:t>
      </w:r>
    </w:p>
    <w:p w:rsidR="006546A6" w:rsidRDefault="00594274" w:rsidP="006546A6">
      <w:pPr>
        <w:pStyle w:val="NoSpacing"/>
      </w:pPr>
      <w:r>
        <w:tab/>
      </w:r>
      <w:r>
        <w:tab/>
        <w:t>(“Register of Edmund Lacy, Bishop of Exeter 1420-55” part 4 p.121)</w:t>
      </w:r>
    </w:p>
    <w:p w:rsidR="006546A6" w:rsidRDefault="006546A6" w:rsidP="006546A6">
      <w:pPr>
        <w:pStyle w:val="NoSpacing"/>
      </w:pPr>
      <w:r>
        <w:t>15 Feb.1429</w:t>
      </w:r>
      <w:r>
        <w:tab/>
        <w:t xml:space="preserve">He was ordained deacon in </w:t>
      </w:r>
      <w:proofErr w:type="spellStart"/>
      <w:r>
        <w:t>Chudleigh</w:t>
      </w:r>
      <w:proofErr w:type="spellEnd"/>
      <w:r>
        <w:t xml:space="preserve"> Parish Church by the </w:t>
      </w:r>
      <w:proofErr w:type="gramStart"/>
      <w:r>
        <w:t>Bishop.#</w:t>
      </w:r>
      <w:proofErr w:type="gramEnd"/>
      <w:r>
        <w:tab/>
      </w:r>
      <w:r>
        <w:tab/>
      </w:r>
      <w:r>
        <w:tab/>
        <w:t>(ibid. p.123)</w:t>
      </w:r>
    </w:p>
    <w:p w:rsidR="008C1642" w:rsidRDefault="008C1642" w:rsidP="006546A6">
      <w:pPr>
        <w:pStyle w:val="NoSpacing"/>
      </w:pPr>
      <w:r>
        <w:t>12 Mar.</w:t>
      </w:r>
      <w:r>
        <w:tab/>
        <w:t>He was ordained priest in the same place by the Bishop.  (ibid.p.125)</w:t>
      </w:r>
    </w:p>
    <w:p w:rsidR="006B2F86" w:rsidRDefault="008C1642" w:rsidP="00594274">
      <w:pPr>
        <w:pStyle w:val="NoSpacing"/>
      </w:pPr>
    </w:p>
    <w:p w:rsidR="008C1642" w:rsidRDefault="008C1642" w:rsidP="00594274">
      <w:pPr>
        <w:pStyle w:val="NoSpacing"/>
      </w:pPr>
    </w:p>
    <w:p w:rsidR="006546A6" w:rsidRDefault="006546A6" w:rsidP="00594274">
      <w:pPr>
        <w:pStyle w:val="NoSpacing"/>
      </w:pPr>
      <w:r>
        <w:t>27 June 2016</w:t>
      </w:r>
    </w:p>
    <w:p w:rsidR="008C1642" w:rsidRPr="00594274" w:rsidRDefault="008C1642" w:rsidP="00594274">
      <w:pPr>
        <w:pStyle w:val="NoSpacing"/>
      </w:pPr>
      <w:r>
        <w:t>29 June 2016</w:t>
      </w:r>
      <w:bookmarkStart w:id="0" w:name="_GoBack"/>
      <w:bookmarkEnd w:id="0"/>
    </w:p>
    <w:sectPr w:rsidR="008C1642" w:rsidRPr="005942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274" w:rsidRDefault="00594274" w:rsidP="00E71FC3">
      <w:pPr>
        <w:spacing w:after="0" w:line="240" w:lineRule="auto"/>
      </w:pPr>
      <w:r>
        <w:separator/>
      </w:r>
    </w:p>
  </w:endnote>
  <w:endnote w:type="continuationSeparator" w:id="0">
    <w:p w:rsidR="00594274" w:rsidRDefault="005942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274" w:rsidRDefault="00594274" w:rsidP="00E71FC3">
      <w:pPr>
        <w:spacing w:after="0" w:line="240" w:lineRule="auto"/>
      </w:pPr>
      <w:r>
        <w:separator/>
      </w:r>
    </w:p>
  </w:footnote>
  <w:footnote w:type="continuationSeparator" w:id="0">
    <w:p w:rsidR="00594274" w:rsidRDefault="005942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274"/>
    <w:rsid w:val="001A7C09"/>
    <w:rsid w:val="00594274"/>
    <w:rsid w:val="006546A6"/>
    <w:rsid w:val="00733BE7"/>
    <w:rsid w:val="008C164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75B0F"/>
  <w15:chartTrackingRefBased/>
  <w15:docId w15:val="{79863218-AFFD-4AC2-8791-3624F20D9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2016-06-25T10:25:00Z</dcterms:created>
  <dcterms:modified xsi:type="dcterms:W3CDTF">2016-06-29T18:28:00Z</dcterms:modified>
</cp:coreProperties>
</file>