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BOSKNYVE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by Edmund Lacy, Bishop of Exeter,</w:t>
      </w: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616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6616" w:rsidRPr="00796598" w:rsidRDefault="00CA6616" w:rsidP="00CA6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</w:p>
    <w:p w:rsidR="00DD5B8A" w:rsidRPr="00CA6616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A66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616" w:rsidRDefault="00CA6616" w:rsidP="00564E3C">
      <w:pPr>
        <w:spacing w:after="0" w:line="240" w:lineRule="auto"/>
      </w:pPr>
      <w:r>
        <w:separator/>
      </w:r>
    </w:p>
  </w:endnote>
  <w:endnote w:type="continuationSeparator" w:id="0">
    <w:p w:rsidR="00CA6616" w:rsidRDefault="00CA66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6616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616" w:rsidRDefault="00CA6616" w:rsidP="00564E3C">
      <w:pPr>
        <w:spacing w:after="0" w:line="240" w:lineRule="auto"/>
      </w:pPr>
      <w:r>
        <w:separator/>
      </w:r>
    </w:p>
  </w:footnote>
  <w:footnote w:type="continuationSeparator" w:id="0">
    <w:p w:rsidR="00CA6616" w:rsidRDefault="00CA66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616"/>
    <w:rsid w:val="00372DC6"/>
    <w:rsid w:val="00564E3C"/>
    <w:rsid w:val="0064591D"/>
    <w:rsid w:val="00CA661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093F0"/>
  <w15:chartTrackingRefBased/>
  <w15:docId w15:val="{B3264D74-462C-4A85-A335-AA8F7B0B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2016-02-24T17:03:00Z</dcterms:created>
  <dcterms:modified xsi:type="dcterms:W3CDTF">2016-02-24T17:03:00Z</dcterms:modified>
</cp:coreProperties>
</file>