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CB2A7" w14:textId="34930B74" w:rsidR="00B84600" w:rsidRDefault="00B84600" w:rsidP="00B84600">
      <w:pPr>
        <w:pStyle w:val="NoSpacing"/>
      </w:pPr>
      <w:r>
        <w:rPr>
          <w:u w:val="single"/>
        </w:rPr>
        <w:t>John BOSKAYER</w:t>
      </w:r>
      <w:r>
        <w:t xml:space="preserve">        </w:t>
      </w:r>
      <w:r>
        <w:t>(fl.14</w:t>
      </w:r>
      <w:r>
        <w:t>55</w:t>
      </w:r>
      <w:r>
        <w:t>)</w:t>
      </w:r>
    </w:p>
    <w:p w14:paraId="59DE9BBD" w14:textId="77777777" w:rsidR="00B84600" w:rsidRDefault="00B84600" w:rsidP="00B84600">
      <w:pPr>
        <w:pStyle w:val="NoSpacing"/>
      </w:pPr>
      <w:r>
        <w:t>of the diocese of Exeter.</w:t>
      </w:r>
    </w:p>
    <w:p w14:paraId="4C099127" w14:textId="77777777" w:rsidR="00B84600" w:rsidRDefault="00B84600" w:rsidP="00B84600">
      <w:pPr>
        <w:pStyle w:val="NoSpacing"/>
      </w:pPr>
    </w:p>
    <w:p w14:paraId="261269CC" w14:textId="77777777" w:rsidR="00B84600" w:rsidRDefault="00B84600" w:rsidP="00B84600">
      <w:pPr>
        <w:pStyle w:val="NoSpacing"/>
      </w:pPr>
    </w:p>
    <w:p w14:paraId="2B718EC7" w14:textId="495131B5" w:rsidR="00B84600" w:rsidRDefault="00B84600" w:rsidP="00B84600">
      <w:pPr>
        <w:pStyle w:val="NoSpacing"/>
      </w:pPr>
      <w:r>
        <w:tab/>
        <w:t>1455</w:t>
      </w:r>
      <w:r>
        <w:tab/>
        <w:t>He was ordained to his first tonsure.</w:t>
      </w:r>
    </w:p>
    <w:p w14:paraId="3E7F2FB3" w14:textId="25D9CD4A" w:rsidR="00B84600" w:rsidRDefault="00B84600" w:rsidP="00B84600">
      <w:pPr>
        <w:pStyle w:val="NoSpacing"/>
      </w:pPr>
      <w:r>
        <w:tab/>
      </w:r>
      <w:r>
        <w:tab/>
        <w:t>(“Register of Edmund Lacy, Bishop of Exeter 1420-55” part 4 p.</w:t>
      </w:r>
      <w:r>
        <w:t>257</w:t>
      </w:r>
      <w:bookmarkStart w:id="0" w:name="_GoBack"/>
      <w:bookmarkEnd w:id="0"/>
      <w:r>
        <w:t>)</w:t>
      </w:r>
    </w:p>
    <w:p w14:paraId="3055C3D7" w14:textId="77777777" w:rsidR="00B84600" w:rsidRDefault="00B84600" w:rsidP="00B84600">
      <w:pPr>
        <w:pStyle w:val="NoSpacing"/>
      </w:pPr>
    </w:p>
    <w:p w14:paraId="6546D277" w14:textId="77777777" w:rsidR="00B84600" w:rsidRDefault="00B84600" w:rsidP="00B84600">
      <w:pPr>
        <w:pStyle w:val="NoSpacing"/>
      </w:pPr>
    </w:p>
    <w:p w14:paraId="69050462" w14:textId="77777777" w:rsidR="00B84600" w:rsidRPr="0083096E" w:rsidRDefault="00B84600" w:rsidP="00B84600">
      <w:pPr>
        <w:pStyle w:val="NoSpacing"/>
      </w:pPr>
      <w:r>
        <w:t>27 January 2020</w:t>
      </w:r>
    </w:p>
    <w:p w14:paraId="3C8D9F94" w14:textId="008605B0" w:rsidR="006B2F86" w:rsidRPr="00B84600" w:rsidRDefault="00B84600" w:rsidP="00E71FC3">
      <w:pPr>
        <w:pStyle w:val="NoSpacing"/>
      </w:pPr>
    </w:p>
    <w:sectPr w:rsidR="006B2F86" w:rsidRPr="00B846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085A9" w14:textId="77777777" w:rsidR="00B84600" w:rsidRDefault="00B84600" w:rsidP="00E71FC3">
      <w:pPr>
        <w:spacing w:after="0" w:line="240" w:lineRule="auto"/>
      </w:pPr>
      <w:r>
        <w:separator/>
      </w:r>
    </w:p>
  </w:endnote>
  <w:endnote w:type="continuationSeparator" w:id="0">
    <w:p w14:paraId="2B427367" w14:textId="77777777" w:rsidR="00B84600" w:rsidRDefault="00B846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FB23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FC3CA" w14:textId="77777777" w:rsidR="00B84600" w:rsidRDefault="00B84600" w:rsidP="00E71FC3">
      <w:pPr>
        <w:spacing w:after="0" w:line="240" w:lineRule="auto"/>
      </w:pPr>
      <w:r>
        <w:separator/>
      </w:r>
    </w:p>
  </w:footnote>
  <w:footnote w:type="continuationSeparator" w:id="0">
    <w:p w14:paraId="618C6B85" w14:textId="77777777" w:rsidR="00B84600" w:rsidRDefault="00B846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600"/>
    <w:rsid w:val="001A7C09"/>
    <w:rsid w:val="00577BD5"/>
    <w:rsid w:val="006A1F77"/>
    <w:rsid w:val="00733BE7"/>
    <w:rsid w:val="00AB52E8"/>
    <w:rsid w:val="00B16D3F"/>
    <w:rsid w:val="00B8460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2202E"/>
  <w15:chartTrackingRefBased/>
  <w15:docId w15:val="{57DACC36-158B-4B00-82C8-E333EC1B2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2020-01-27T14:41:00Z</dcterms:created>
  <dcterms:modified xsi:type="dcterms:W3CDTF">2020-01-27T14:43:00Z</dcterms:modified>
</cp:coreProperties>
</file>