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BOSHOWSEK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F7511" w:rsidRDefault="00EF7511" w:rsidP="00EF75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6B2F86" w:rsidRPr="00EF75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511" w:rsidRDefault="00EF7511" w:rsidP="00E71FC3">
      <w:pPr>
        <w:spacing w:after="0" w:line="240" w:lineRule="auto"/>
      </w:pPr>
      <w:r>
        <w:separator/>
      </w:r>
    </w:p>
  </w:endnote>
  <w:endnote w:type="continuationSeparator" w:id="0">
    <w:p w:rsidR="00EF7511" w:rsidRDefault="00EF75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511" w:rsidRDefault="00EF7511" w:rsidP="00E71FC3">
      <w:pPr>
        <w:spacing w:after="0" w:line="240" w:lineRule="auto"/>
      </w:pPr>
      <w:r>
        <w:separator/>
      </w:r>
    </w:p>
  </w:footnote>
  <w:footnote w:type="continuationSeparator" w:id="0">
    <w:p w:rsidR="00EF7511" w:rsidRDefault="00EF75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11"/>
    <w:rsid w:val="00AB52E8"/>
    <w:rsid w:val="00B16D3F"/>
    <w:rsid w:val="00E71FC3"/>
    <w:rsid w:val="00EF4813"/>
    <w:rsid w:val="00E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688E4"/>
  <w15:chartTrackingRefBased/>
  <w15:docId w15:val="{A3FEEE43-96FB-4967-BCEA-2F9139B0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2016-06-04T15:10:00Z</dcterms:created>
  <dcterms:modified xsi:type="dcterms:W3CDTF">2016-06-04T15:11:00Z</dcterms:modified>
</cp:coreProperties>
</file>