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683A776" w14:textId="77777777" w:rsidR="00B12242" w:rsidRDefault="00B12242" w:rsidP="00B12242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  <w:u w:val="single"/>
        </w:rPr>
        <w:t>John BOSGROVE</w:t>
      </w:r>
      <w:r>
        <w:rPr>
          <w:rFonts w:ascii="Times New Roman" w:eastAsia="Calibri" w:hAnsi="Times New Roman" w:cs="Times New Roman"/>
          <w:sz w:val="24"/>
          <w:szCs w:val="24"/>
        </w:rPr>
        <w:t xml:space="preserve">  </w:t>
      </w:r>
      <w:proofErr w:type="gramStart"/>
      <w:r>
        <w:rPr>
          <w:rFonts w:ascii="Times New Roman" w:eastAsia="Calibri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eastAsia="Calibri" w:hAnsi="Times New Roman" w:cs="Times New Roman"/>
          <w:sz w:val="24"/>
          <w:szCs w:val="24"/>
        </w:rPr>
        <w:t>fl.1483)</w:t>
      </w:r>
    </w:p>
    <w:p w14:paraId="63BC4A56" w14:textId="77777777" w:rsidR="00B12242" w:rsidRDefault="00B12242" w:rsidP="00B12242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</w:p>
    <w:p w14:paraId="497CA85F" w14:textId="77777777" w:rsidR="00B12242" w:rsidRDefault="00B12242" w:rsidP="00B12242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</w:p>
    <w:p w14:paraId="4E542A44" w14:textId="77777777" w:rsidR="00B12242" w:rsidRDefault="00B12242" w:rsidP="00B12242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ab/>
        <w:t>1483</w:t>
      </w:r>
      <w:r>
        <w:rPr>
          <w:rFonts w:ascii="Times New Roman" w:eastAsia="Calibri" w:hAnsi="Times New Roman" w:cs="Times New Roman"/>
          <w:sz w:val="24"/>
          <w:szCs w:val="24"/>
        </w:rPr>
        <w:tab/>
        <w:t xml:space="preserve">Robert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Hyll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, esquire(q.v.), brought a plaint of attaint against him and </w:t>
      </w:r>
    </w:p>
    <w:p w14:paraId="0DE63FCF" w14:textId="77777777" w:rsidR="00B12242" w:rsidRDefault="00B12242" w:rsidP="00B12242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ab/>
        <w:t>10 others.</w:t>
      </w:r>
    </w:p>
    <w:p w14:paraId="552A9827" w14:textId="77777777" w:rsidR="00B12242" w:rsidRDefault="00B12242" w:rsidP="00B12242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ab/>
        <w:t xml:space="preserve">( </w:t>
      </w:r>
      <w:hyperlink r:id="rId6" w:history="1">
        <w:r w:rsidRPr="00FB602B">
          <w:rPr>
            <w:rStyle w:val="Hyperlink"/>
            <w:rFonts w:ascii="Times New Roman" w:eastAsia="Calibri" w:hAnsi="Times New Roman" w:cs="Times New Roman"/>
            <w:sz w:val="24"/>
            <w:szCs w:val="24"/>
          </w:rPr>
          <w:t>http://aalt.law.uh.edu/Indices/CP40Indices/CP40no883Pl.htm</w:t>
        </w:r>
      </w:hyperlink>
      <w:r w:rsidRPr="005A73DB">
        <w:rPr>
          <w:rFonts w:ascii="Times New Roman" w:eastAsia="Calibri" w:hAnsi="Times New Roman" w:cs="Times New Roman"/>
          <w:sz w:val="24"/>
          <w:szCs w:val="24"/>
          <w:u w:val="single"/>
        </w:rPr>
        <w:t xml:space="preserve"> </w:t>
      </w:r>
      <w:r w:rsidRPr="005A73DB">
        <w:rPr>
          <w:rFonts w:ascii="Times New Roman" w:eastAsia="Calibri" w:hAnsi="Times New Roman" w:cs="Times New Roman"/>
          <w:sz w:val="24"/>
          <w:szCs w:val="24"/>
        </w:rPr>
        <w:t>)</w:t>
      </w:r>
    </w:p>
    <w:p w14:paraId="5E1BF399" w14:textId="77777777" w:rsidR="00B12242" w:rsidRDefault="00B12242" w:rsidP="00B12242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</w:p>
    <w:p w14:paraId="715D0FD8" w14:textId="77777777" w:rsidR="00B12242" w:rsidRDefault="00B12242" w:rsidP="00B12242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</w:p>
    <w:p w14:paraId="1A35B474" w14:textId="77777777" w:rsidR="00B12242" w:rsidRDefault="00B12242" w:rsidP="00B12242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3 March 2021</w:t>
      </w:r>
    </w:p>
    <w:p w14:paraId="1D11EC82" w14:textId="77777777" w:rsidR="00BA00AB" w:rsidRPr="00EB3209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EB320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72323B3B" w14:textId="77777777" w:rsidR="00B12242" w:rsidRDefault="00B12242" w:rsidP="009139A6">
      <w:r>
        <w:separator/>
      </w:r>
    </w:p>
  </w:endnote>
  <w:endnote w:type="continuationSeparator" w:id="0">
    <w:p w14:paraId="735134B8" w14:textId="77777777" w:rsidR="00B12242" w:rsidRDefault="00B12242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3CF2D48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CB013D9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 xml:space="preserve">Compilation copyright </w:t>
    </w:r>
    <w:proofErr w:type="spellStart"/>
    <w:r w:rsidRPr="009139A6">
      <w:rPr>
        <w:rFonts w:ascii="Times New Roman" w:hAnsi="Times New Roman" w:cs="Times New Roman"/>
      </w:rPr>
      <w:t>I.</w:t>
    </w:r>
    <w:proofErr w:type="gramStart"/>
    <w:r w:rsidRPr="009139A6">
      <w:rPr>
        <w:rFonts w:ascii="Times New Roman" w:hAnsi="Times New Roman"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60F0A98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53AAEB3A" w14:textId="77777777" w:rsidR="00B12242" w:rsidRDefault="00B12242" w:rsidP="009139A6">
      <w:r>
        <w:separator/>
      </w:r>
    </w:p>
  </w:footnote>
  <w:footnote w:type="continuationSeparator" w:id="0">
    <w:p w14:paraId="5A869D6F" w14:textId="77777777" w:rsidR="00B12242" w:rsidRDefault="00B12242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68D92A8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7C80AAB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801077A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12242"/>
    <w:rsid w:val="000666E0"/>
    <w:rsid w:val="002510B7"/>
    <w:rsid w:val="005C130B"/>
    <w:rsid w:val="00826F5C"/>
    <w:rsid w:val="009139A6"/>
    <w:rsid w:val="009448BB"/>
    <w:rsid w:val="00A3176C"/>
    <w:rsid w:val="00B12242"/>
    <w:rsid w:val="00BA00AB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C6FC084"/>
  <w15:chartTrackingRefBased/>
  <w15:docId w15:val="{4AA31CAE-E214-48E9-A3DE-CCEA7A9930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  <w:style w:type="character" w:styleId="Hyperlink">
    <w:name w:val="Hyperlink"/>
    <w:basedOn w:val="DefaultParagraphFont"/>
    <w:uiPriority w:val="99"/>
    <w:unhideWhenUsed/>
    <w:rsid w:val="00B12242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883Pl.htm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0</TotalTime>
  <Pages>1</Pages>
  <Words>41</Words>
  <Characters>237</Characters>
  <Application>Microsoft Office Word</Application>
  <DocSecurity>0</DocSecurity>
  <Lines>1</Lines>
  <Paragraphs>1</Paragraphs>
  <ScaleCrop>false</ScaleCrop>
  <Company/>
  <LinksUpToDate>false</LinksUpToDate>
  <CharactersWithSpaces>277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2021-04-02T19:53:00Z</dcterms:created>
  <dcterms:modified xsi:type="dcterms:W3CDTF">2021-04-02T19:53:00Z</dcterms:modified>
</cp:coreProperties>
</file>