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DDAC3" w14:textId="77777777" w:rsidR="004F486D" w:rsidRDefault="004F486D" w:rsidP="004F486D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Thomas BOSEWORTH</w:t>
      </w:r>
      <w:r>
        <w:rPr>
          <w:rFonts w:cs="Times New Roman"/>
        </w:rPr>
        <w:t xml:space="preserve">        (fl.1460)</w:t>
      </w:r>
    </w:p>
    <w:p w14:paraId="455E511E" w14:textId="77777777" w:rsidR="004F486D" w:rsidRDefault="004F486D" w:rsidP="004F486D">
      <w:pPr>
        <w:pStyle w:val="NoSpacing"/>
        <w:rPr>
          <w:rFonts w:cs="Times New Roman"/>
        </w:rPr>
      </w:pPr>
      <w:r>
        <w:rPr>
          <w:rFonts w:cs="Times New Roman"/>
        </w:rPr>
        <w:t>of Misterton, Leicestershire. Gentleman.</w:t>
      </w:r>
    </w:p>
    <w:p w14:paraId="4E5AC36A" w14:textId="77777777" w:rsidR="004F486D" w:rsidRDefault="004F486D" w:rsidP="004F486D">
      <w:pPr>
        <w:pStyle w:val="NoSpacing"/>
        <w:rPr>
          <w:rFonts w:cs="Times New Roman"/>
        </w:rPr>
      </w:pPr>
    </w:p>
    <w:p w14:paraId="0B079958" w14:textId="77777777" w:rsidR="004F486D" w:rsidRDefault="004F486D" w:rsidP="004F486D">
      <w:pPr>
        <w:pStyle w:val="NoSpacing"/>
        <w:rPr>
          <w:rFonts w:cs="Times New Roman"/>
        </w:rPr>
      </w:pPr>
    </w:p>
    <w:p w14:paraId="3D9284A9" w14:textId="77777777" w:rsidR="004F486D" w:rsidRDefault="004F486D" w:rsidP="004F486D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>William Fildyng(q.v.) brought a plaint of trespass against him and Thomas</w:t>
      </w:r>
    </w:p>
    <w:p w14:paraId="38F80A02" w14:textId="77777777" w:rsidR="004F486D" w:rsidRDefault="004F486D" w:rsidP="004F486D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Pulteney of Misterton(q.v.).</w:t>
      </w:r>
    </w:p>
    <w:p w14:paraId="1EA4B490" w14:textId="77777777" w:rsidR="004F486D" w:rsidRDefault="004F486D" w:rsidP="004F486D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2FAFB6E1" w14:textId="77777777" w:rsidR="004F486D" w:rsidRDefault="004F486D" w:rsidP="004F486D">
      <w:pPr>
        <w:pStyle w:val="NoSpacing"/>
        <w:rPr>
          <w:rFonts w:cs="Times New Roman"/>
        </w:rPr>
      </w:pPr>
    </w:p>
    <w:p w14:paraId="0307A2EB" w14:textId="77777777" w:rsidR="004F486D" w:rsidRDefault="004F486D" w:rsidP="004F486D">
      <w:pPr>
        <w:pStyle w:val="NoSpacing"/>
        <w:rPr>
          <w:rFonts w:cs="Times New Roman"/>
        </w:rPr>
      </w:pPr>
    </w:p>
    <w:p w14:paraId="5701C84B" w14:textId="77777777" w:rsidR="004F486D" w:rsidRDefault="004F486D" w:rsidP="004F486D">
      <w:pPr>
        <w:pStyle w:val="NoSpacing"/>
        <w:rPr>
          <w:rFonts w:cs="Times New Roman"/>
        </w:rPr>
      </w:pPr>
      <w:r>
        <w:rPr>
          <w:rFonts w:cs="Times New Roman"/>
        </w:rPr>
        <w:t>2 June 2026</w:t>
      </w:r>
    </w:p>
    <w:p w14:paraId="2085497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A087C" w14:textId="77777777" w:rsidR="00DB23A4" w:rsidRDefault="00DB23A4" w:rsidP="00086E2C">
      <w:pPr>
        <w:spacing w:after="0" w:line="240" w:lineRule="auto"/>
      </w:pPr>
      <w:r>
        <w:separator/>
      </w:r>
    </w:p>
  </w:endnote>
  <w:endnote w:type="continuationSeparator" w:id="0">
    <w:p w14:paraId="36FC1618" w14:textId="77777777" w:rsidR="00DB23A4" w:rsidRDefault="00DB23A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9829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2D0A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7654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D1AD7" w14:textId="77777777" w:rsidR="00DB23A4" w:rsidRDefault="00DB23A4" w:rsidP="00086E2C">
      <w:pPr>
        <w:spacing w:after="0" w:line="240" w:lineRule="auto"/>
      </w:pPr>
      <w:r>
        <w:separator/>
      </w:r>
    </w:p>
  </w:footnote>
  <w:footnote w:type="continuationSeparator" w:id="0">
    <w:p w14:paraId="4DA28450" w14:textId="77777777" w:rsidR="00DB23A4" w:rsidRDefault="00DB23A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4011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E1D4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8AA7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86D"/>
    <w:rsid w:val="00086E2C"/>
    <w:rsid w:val="000A2E7A"/>
    <w:rsid w:val="002244B7"/>
    <w:rsid w:val="00292EBA"/>
    <w:rsid w:val="00314D94"/>
    <w:rsid w:val="004F486D"/>
    <w:rsid w:val="005435B9"/>
    <w:rsid w:val="00617568"/>
    <w:rsid w:val="006E68FA"/>
    <w:rsid w:val="008E56AD"/>
    <w:rsid w:val="00AF65CA"/>
    <w:rsid w:val="00DB23A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D4D65"/>
  <w15:chartTrackingRefBased/>
  <w15:docId w15:val="{F3F2BE9C-2607-475C-A089-9B36A9D17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2026-06-04T20:55:00Z</dcterms:created>
  <dcterms:modified xsi:type="dcterms:W3CDTF">2026-06-04T20:56:00Z</dcterms:modified>
</cp:coreProperties>
</file>