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326FF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BOSEWORTH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6F5BDDB9" w14:textId="23FC3E76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Plumtree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32560149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C29C2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AC1F5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3ACF9C9C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Darcy(q.v.).</w:t>
      </w:r>
    </w:p>
    <w:p w14:paraId="49B7E6E3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24-406)</w:t>
      </w:r>
    </w:p>
    <w:p w14:paraId="2F21609E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4522F" w14:textId="77777777" w:rsidR="00DC7599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1A52D" w14:textId="77777777" w:rsidR="00DC7599" w:rsidRPr="00DD229A" w:rsidRDefault="00DC7599" w:rsidP="00DC7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2B9B2DCB" w14:textId="483A697E" w:rsidR="00BA00AB" w:rsidRPr="00DC759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C75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3E757" w14:textId="77777777" w:rsidR="00DC7599" w:rsidRDefault="00DC7599" w:rsidP="009139A6">
      <w:r>
        <w:separator/>
      </w:r>
    </w:p>
  </w:endnote>
  <w:endnote w:type="continuationSeparator" w:id="0">
    <w:p w14:paraId="33D7C022" w14:textId="77777777" w:rsidR="00DC7599" w:rsidRDefault="00DC75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08C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BA0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6E7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88CC0" w14:textId="77777777" w:rsidR="00DC7599" w:rsidRDefault="00DC7599" w:rsidP="009139A6">
      <w:r>
        <w:separator/>
      </w:r>
    </w:p>
  </w:footnote>
  <w:footnote w:type="continuationSeparator" w:id="0">
    <w:p w14:paraId="1CD15CAC" w14:textId="77777777" w:rsidR="00DC7599" w:rsidRDefault="00DC75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D6C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AD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0D7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99"/>
    <w:rsid w:val="000666E0"/>
    <w:rsid w:val="002510B7"/>
    <w:rsid w:val="00355002"/>
    <w:rsid w:val="005C130B"/>
    <w:rsid w:val="00826F5C"/>
    <w:rsid w:val="009139A6"/>
    <w:rsid w:val="009448BB"/>
    <w:rsid w:val="00A3176C"/>
    <w:rsid w:val="00BA00AB"/>
    <w:rsid w:val="00DC759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F241"/>
  <w15:chartTrackingRefBased/>
  <w15:docId w15:val="{E9F17718-0DA7-4B56-B9FF-2F5C4526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2021-03-28T16:36:00Z</dcterms:created>
  <dcterms:modified xsi:type="dcterms:W3CDTF">2021-03-28T16:37:00Z</dcterms:modified>
</cp:coreProperties>
</file>