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F9A48" w14:textId="77777777" w:rsidR="00D3030E" w:rsidRDefault="00D3030E" w:rsidP="00D3030E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BOSEWORTH</w:t>
      </w:r>
      <w:r>
        <w:rPr>
          <w:szCs w:val="24"/>
        </w:rPr>
        <w:t xml:space="preserve">      (fl.1400)</w:t>
      </w:r>
    </w:p>
    <w:p w14:paraId="314E9B51" w14:textId="77777777" w:rsidR="00D3030E" w:rsidRDefault="00D3030E" w:rsidP="00D3030E">
      <w:pPr>
        <w:pStyle w:val="NoSpacing"/>
        <w:jc w:val="both"/>
        <w:rPr>
          <w:szCs w:val="24"/>
        </w:rPr>
      </w:pPr>
      <w:r>
        <w:rPr>
          <w:szCs w:val="24"/>
        </w:rPr>
        <w:t xml:space="preserve">of </w:t>
      </w:r>
      <w:proofErr w:type="spellStart"/>
      <w:r>
        <w:rPr>
          <w:szCs w:val="24"/>
        </w:rPr>
        <w:t>Patrington</w:t>
      </w:r>
      <w:proofErr w:type="spellEnd"/>
      <w:r>
        <w:rPr>
          <w:szCs w:val="24"/>
        </w:rPr>
        <w:t>.</w:t>
      </w:r>
    </w:p>
    <w:p w14:paraId="2FA94021" w14:textId="77777777" w:rsidR="00D3030E" w:rsidRDefault="00D3030E" w:rsidP="00D3030E">
      <w:pPr>
        <w:pStyle w:val="NoSpacing"/>
        <w:jc w:val="both"/>
        <w:rPr>
          <w:szCs w:val="24"/>
        </w:rPr>
      </w:pPr>
    </w:p>
    <w:p w14:paraId="0B0DF354" w14:textId="77777777" w:rsidR="00D3030E" w:rsidRDefault="00D3030E" w:rsidP="00D3030E">
      <w:pPr>
        <w:pStyle w:val="NoSpacing"/>
        <w:jc w:val="both"/>
        <w:rPr>
          <w:szCs w:val="24"/>
        </w:rPr>
      </w:pPr>
    </w:p>
    <w:p w14:paraId="313C9FFA" w14:textId="77777777" w:rsidR="00D3030E" w:rsidRDefault="00D3030E" w:rsidP="00D3030E">
      <w:pPr>
        <w:pStyle w:val="NoSpacing"/>
        <w:jc w:val="both"/>
        <w:rPr>
          <w:szCs w:val="24"/>
        </w:rPr>
      </w:pPr>
      <w:r>
        <w:rPr>
          <w:szCs w:val="24"/>
        </w:rPr>
        <w:t>23 Feb.1400</w:t>
      </w:r>
      <w:r>
        <w:rPr>
          <w:szCs w:val="24"/>
        </w:rPr>
        <w:tab/>
        <w:t>He was granted protection prior to going on the King’s service in Ireland in</w:t>
      </w:r>
    </w:p>
    <w:p w14:paraId="7DD21814" w14:textId="77777777" w:rsidR="00D3030E" w:rsidRDefault="00D3030E" w:rsidP="00D3030E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the company of Sir John Stanley.   (C.P.R. 1399-1401 p.123)</w:t>
      </w:r>
    </w:p>
    <w:p w14:paraId="7FF2A46F" w14:textId="77777777" w:rsidR="00D3030E" w:rsidRDefault="00D3030E" w:rsidP="00D3030E">
      <w:pPr>
        <w:pStyle w:val="NoSpacing"/>
        <w:jc w:val="both"/>
        <w:rPr>
          <w:szCs w:val="24"/>
        </w:rPr>
      </w:pPr>
    </w:p>
    <w:p w14:paraId="1A9B2931" w14:textId="77777777" w:rsidR="00D3030E" w:rsidRDefault="00D3030E" w:rsidP="00D3030E">
      <w:pPr>
        <w:pStyle w:val="NoSpacing"/>
        <w:jc w:val="both"/>
        <w:rPr>
          <w:szCs w:val="24"/>
        </w:rPr>
      </w:pPr>
    </w:p>
    <w:p w14:paraId="4D8801CF" w14:textId="77777777" w:rsidR="00D3030E" w:rsidRDefault="00D3030E" w:rsidP="00D3030E">
      <w:pPr>
        <w:pStyle w:val="NoSpacing"/>
        <w:jc w:val="both"/>
        <w:rPr>
          <w:szCs w:val="24"/>
        </w:rPr>
      </w:pPr>
      <w:r>
        <w:rPr>
          <w:szCs w:val="24"/>
        </w:rPr>
        <w:t>23 January 2026</w:t>
      </w:r>
    </w:p>
    <w:p w14:paraId="4D53A69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0746" w14:textId="77777777" w:rsidR="001E4182" w:rsidRDefault="001E4182" w:rsidP="00086E2C">
      <w:pPr>
        <w:spacing w:after="0" w:line="240" w:lineRule="auto"/>
      </w:pPr>
      <w:r>
        <w:separator/>
      </w:r>
    </w:p>
  </w:endnote>
  <w:endnote w:type="continuationSeparator" w:id="0">
    <w:p w14:paraId="166EA84D" w14:textId="77777777" w:rsidR="001E4182" w:rsidRDefault="001E41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5A3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088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AF2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3C2A7" w14:textId="77777777" w:rsidR="001E4182" w:rsidRDefault="001E4182" w:rsidP="00086E2C">
      <w:pPr>
        <w:spacing w:after="0" w:line="240" w:lineRule="auto"/>
      </w:pPr>
      <w:r>
        <w:separator/>
      </w:r>
    </w:p>
  </w:footnote>
  <w:footnote w:type="continuationSeparator" w:id="0">
    <w:p w14:paraId="502AC5F0" w14:textId="77777777" w:rsidR="001E4182" w:rsidRDefault="001E41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29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2A9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8B8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0E"/>
    <w:rsid w:val="00086E2C"/>
    <w:rsid w:val="000A2E7A"/>
    <w:rsid w:val="001E4182"/>
    <w:rsid w:val="002244B7"/>
    <w:rsid w:val="00314D94"/>
    <w:rsid w:val="00617568"/>
    <w:rsid w:val="006E68FA"/>
    <w:rsid w:val="00CA6448"/>
    <w:rsid w:val="00D303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F22B"/>
  <w15:chartTrackingRefBased/>
  <w15:docId w15:val="{85B87AA2-2EC6-4779-A295-39441DFF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3030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184</Characters>
  <Application>Microsoft Office Word</Application>
  <DocSecurity>0</DocSecurity>
  <Lines>12</Lines>
  <Paragraphs>6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2026-01-29T16:46:00Z</dcterms:created>
  <dcterms:modified xsi:type="dcterms:W3CDTF">2026-01-29T16:47:00Z</dcterms:modified>
</cp:coreProperties>
</file>