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ED" w:rsidRPr="001E1EC9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795D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>Robert BOSWELLE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fl.1454)</w:t>
      </w: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bookmarkStart w:id="0" w:name="_GoBack"/>
      <w:bookmarkEnd w:id="0"/>
      <w:r w:rsidRPr="00795DA6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of </w:t>
      </w:r>
      <w:proofErr w:type="spellStart"/>
      <w:r w:rsidRPr="00795DA6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Parlington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 West Riding of Yorkshire.</w:t>
      </w: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11 Nov.1454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  <w:t xml:space="preserve">He was a witness when William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Gascoign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Parlington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(q.v.) demised a</w:t>
      </w: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  <w:t xml:space="preserve">tenement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Aberford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to John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Lyncolne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Aberford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(q.v.) and his wife,</w:t>
      </w: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  <w:t xml:space="preserve">Alice(q.v.).   </w:t>
      </w:r>
      <w:r w:rsidRPr="00795DA6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(Yorkshire Deeds vol.1 pp.4-5)</w:t>
      </w: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221CED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221CED" w:rsidRPr="00795DA6" w:rsidRDefault="00221CED" w:rsidP="00221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27 October 2015</w:t>
      </w:r>
    </w:p>
    <w:p w:rsidR="00003464" w:rsidRPr="00221CED" w:rsidRDefault="00003464" w:rsidP="00221CED"/>
    <w:sectPr w:rsidR="00003464" w:rsidRPr="00221C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CED" w:rsidRDefault="00221CED" w:rsidP="00564E3C">
      <w:pPr>
        <w:spacing w:after="0" w:line="240" w:lineRule="auto"/>
      </w:pPr>
      <w:r>
        <w:separator/>
      </w:r>
    </w:p>
  </w:endnote>
  <w:endnote w:type="continuationSeparator" w:id="0">
    <w:p w:rsidR="00221CED" w:rsidRDefault="00221CE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21CED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CED" w:rsidRDefault="00221CED" w:rsidP="00564E3C">
      <w:pPr>
        <w:spacing w:after="0" w:line="240" w:lineRule="auto"/>
      </w:pPr>
      <w:r>
        <w:separator/>
      </w:r>
    </w:p>
  </w:footnote>
  <w:footnote w:type="continuationSeparator" w:id="0">
    <w:p w:rsidR="00221CED" w:rsidRDefault="00221CE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ED"/>
    <w:rsid w:val="00003464"/>
    <w:rsid w:val="001439F8"/>
    <w:rsid w:val="00221CED"/>
    <w:rsid w:val="00372DC6"/>
    <w:rsid w:val="00547E4A"/>
    <w:rsid w:val="00564E3C"/>
    <w:rsid w:val="0064591D"/>
    <w:rsid w:val="007E036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4C64F"/>
  <w15:chartTrackingRefBased/>
  <w15:docId w15:val="{B9AE1E52-80D8-4255-9250-B8043D9D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034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3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2015-11-15T21:29:00Z</dcterms:created>
  <dcterms:modified xsi:type="dcterms:W3CDTF">2015-11-15T21:30:00Z</dcterms:modified>
</cp:coreProperties>
</file>