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Henry BOSEWELL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Jan.1484</w:t>
      </w:r>
      <w:r>
        <w:rPr>
          <w:rFonts w:ascii="Times New Roman" w:hAnsi="Times New Roman" w:cs="Times New Roman"/>
          <w:sz w:val="24"/>
          <w:szCs w:val="24"/>
        </w:rPr>
        <w:tab/>
        <w:t>He was a witness of the Will of Joan Devyn(ibid.).</w:t>
      </w: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pp.268-72)</w:t>
      </w: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97" w:rsidRPr="005E4D97" w:rsidRDefault="005E4D9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End w:id="0"/>
    </w:p>
    <w:sectPr w:rsidR="005E4D97" w:rsidRPr="005E4D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97" w:rsidRDefault="005E4D97" w:rsidP="00564E3C">
      <w:pPr>
        <w:spacing w:after="0" w:line="240" w:lineRule="auto"/>
      </w:pPr>
      <w:r>
        <w:separator/>
      </w:r>
    </w:p>
  </w:endnote>
  <w:endnote w:type="continuationSeparator" w:id="0">
    <w:p w:rsidR="005E4D97" w:rsidRDefault="005E4D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4D97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97" w:rsidRDefault="005E4D97" w:rsidP="00564E3C">
      <w:pPr>
        <w:spacing w:after="0" w:line="240" w:lineRule="auto"/>
      </w:pPr>
      <w:r>
        <w:separator/>
      </w:r>
    </w:p>
  </w:footnote>
  <w:footnote w:type="continuationSeparator" w:id="0">
    <w:p w:rsidR="005E4D97" w:rsidRDefault="005E4D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97"/>
    <w:rsid w:val="00372DC6"/>
    <w:rsid w:val="00564E3C"/>
    <w:rsid w:val="005E4D97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F1E2"/>
  <w15:chartTrackingRefBased/>
  <w15:docId w15:val="{E4E53502-AC29-4D72-8E9F-BF3B2CB1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2015-10-09T10:41:00Z</dcterms:created>
  <dcterms:modified xsi:type="dcterms:W3CDTF">2015-10-09T10:44:00Z</dcterms:modified>
</cp:coreProperties>
</file>