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1ADC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BOSCHER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0974BDA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5D38B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1642C" w14:textId="77777777" w:rsidR="009A19BC" w:rsidRDefault="009A19BC" w:rsidP="009A19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7FCBC4E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35D0F1C0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71E81" w14:textId="77777777" w:rsidR="009A19BC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A06D6" w14:textId="77777777" w:rsidR="009A19BC" w:rsidRPr="00D02966" w:rsidRDefault="009A19BC" w:rsidP="009A1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71528202" w14:textId="59A546FD" w:rsidR="00BA00AB" w:rsidRPr="009A19B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A19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A3C01" w14:textId="77777777" w:rsidR="009A19BC" w:rsidRDefault="009A19BC" w:rsidP="009139A6">
      <w:r>
        <w:separator/>
      </w:r>
    </w:p>
  </w:endnote>
  <w:endnote w:type="continuationSeparator" w:id="0">
    <w:p w14:paraId="35322BA2" w14:textId="77777777" w:rsidR="009A19BC" w:rsidRDefault="009A1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85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C9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7E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272A1" w14:textId="77777777" w:rsidR="009A19BC" w:rsidRDefault="009A19BC" w:rsidP="009139A6">
      <w:r>
        <w:separator/>
      </w:r>
    </w:p>
  </w:footnote>
  <w:footnote w:type="continuationSeparator" w:id="0">
    <w:p w14:paraId="06461B60" w14:textId="77777777" w:rsidR="009A19BC" w:rsidRDefault="009A1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12C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553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B6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BC"/>
    <w:rsid w:val="000666E0"/>
    <w:rsid w:val="002510B7"/>
    <w:rsid w:val="002742E4"/>
    <w:rsid w:val="005C130B"/>
    <w:rsid w:val="00826F5C"/>
    <w:rsid w:val="009139A6"/>
    <w:rsid w:val="009448BB"/>
    <w:rsid w:val="009A19BC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F160"/>
  <w15:chartTrackingRefBased/>
  <w15:docId w15:val="{866BF460-7A9A-43D4-8360-B016B47B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2021-03-17T16:09:00Z</dcterms:created>
  <dcterms:modified xsi:type="dcterms:W3CDTF">2024-03-12T16:25:00Z</dcterms:modified>
</cp:coreProperties>
</file>