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E7A7C" w14:textId="77777777" w:rsidR="00B309C9" w:rsidRDefault="00B309C9" w:rsidP="00B309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BOSCAWEN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359DF08B" w14:textId="77777777" w:rsidR="00B309C9" w:rsidRDefault="00B309C9" w:rsidP="00B309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721C3F7" w14:textId="77777777" w:rsidR="00B309C9" w:rsidRDefault="00B309C9" w:rsidP="00B309C9">
      <w:pPr>
        <w:pStyle w:val="NoSpacing"/>
        <w:rPr>
          <w:rFonts w:cs="Times New Roman"/>
          <w:szCs w:val="24"/>
        </w:rPr>
      </w:pPr>
    </w:p>
    <w:p w14:paraId="35678870" w14:textId="77777777" w:rsidR="00B309C9" w:rsidRDefault="00B309C9" w:rsidP="00B309C9">
      <w:pPr>
        <w:pStyle w:val="NoSpacing"/>
        <w:rPr>
          <w:rFonts w:cs="Times New Roman"/>
          <w:szCs w:val="24"/>
        </w:rPr>
      </w:pPr>
    </w:p>
    <w:p w14:paraId="5FEA02E2" w14:textId="77777777" w:rsidR="00B309C9" w:rsidRDefault="00B309C9" w:rsidP="00B309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Dec.1443</w:t>
      </w:r>
      <w:r>
        <w:rPr>
          <w:rFonts w:cs="Times New Roman"/>
          <w:szCs w:val="24"/>
        </w:rPr>
        <w:tab/>
        <w:t>He was ordained acolyte in the parish church of Chudleigh, Devon.</w:t>
      </w:r>
    </w:p>
    <w:p w14:paraId="2F7D7BE8" w14:textId="77777777" w:rsidR="00B309C9" w:rsidRDefault="00B309C9" w:rsidP="00B309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7C074B05" w14:textId="77777777" w:rsidR="00B309C9" w:rsidRDefault="00B309C9" w:rsidP="00B309C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p.194)</w:t>
      </w:r>
    </w:p>
    <w:p w14:paraId="3ED5F38E" w14:textId="77777777" w:rsidR="00B309C9" w:rsidRDefault="00B309C9" w:rsidP="00B309C9">
      <w:pPr>
        <w:pStyle w:val="NoSpacing"/>
        <w:rPr>
          <w:rFonts w:cs="Times New Roman"/>
          <w:szCs w:val="24"/>
        </w:rPr>
      </w:pPr>
    </w:p>
    <w:p w14:paraId="30ED686D" w14:textId="77777777" w:rsidR="00B309C9" w:rsidRDefault="00B309C9" w:rsidP="00B309C9">
      <w:pPr>
        <w:pStyle w:val="NoSpacing"/>
        <w:rPr>
          <w:rFonts w:cs="Times New Roman"/>
          <w:szCs w:val="24"/>
        </w:rPr>
      </w:pPr>
    </w:p>
    <w:p w14:paraId="1ECBEF46" w14:textId="77777777" w:rsidR="00B309C9" w:rsidRDefault="00B309C9" w:rsidP="00B309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07748C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4E09B" w14:textId="77777777" w:rsidR="00B309C9" w:rsidRDefault="00B309C9" w:rsidP="009139A6">
      <w:r>
        <w:separator/>
      </w:r>
    </w:p>
  </w:endnote>
  <w:endnote w:type="continuationSeparator" w:id="0">
    <w:p w14:paraId="04F173B2" w14:textId="77777777" w:rsidR="00B309C9" w:rsidRDefault="00B309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C7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CF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AE9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8602" w14:textId="77777777" w:rsidR="00B309C9" w:rsidRDefault="00B309C9" w:rsidP="009139A6">
      <w:r>
        <w:separator/>
      </w:r>
    </w:p>
  </w:footnote>
  <w:footnote w:type="continuationSeparator" w:id="0">
    <w:p w14:paraId="41AC29A4" w14:textId="77777777" w:rsidR="00B309C9" w:rsidRDefault="00B309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81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A60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E8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9C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09C9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3BB3"/>
  <w15:chartTrackingRefBased/>
  <w15:docId w15:val="{F605C42D-737C-4A16-9C80-4AC94D1A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2023-09-04T19:35:00Z</dcterms:created>
  <dcterms:modified xsi:type="dcterms:W3CDTF">2023-09-04T19:36:00Z</dcterms:modified>
</cp:coreProperties>
</file>