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F71B2" w14:textId="77777777" w:rsidR="00E418EB" w:rsidRDefault="00E418EB" w:rsidP="00E418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BOSARD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5D990A9" w14:textId="77777777" w:rsidR="00E418EB" w:rsidRDefault="00E418EB" w:rsidP="00E418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Somerton, Suffolk. Labourer.</w:t>
      </w:r>
    </w:p>
    <w:p w14:paraId="068F5274" w14:textId="77777777" w:rsidR="00E418EB" w:rsidRDefault="00E418EB" w:rsidP="00E418EB">
      <w:pPr>
        <w:rPr>
          <w:rFonts w:ascii="Times New Roman" w:hAnsi="Times New Roman" w:cs="Times New Roman"/>
        </w:rPr>
      </w:pPr>
    </w:p>
    <w:p w14:paraId="435AE250" w14:textId="77777777" w:rsidR="00E418EB" w:rsidRDefault="00E418EB" w:rsidP="00E418EB">
      <w:pPr>
        <w:rPr>
          <w:rFonts w:ascii="Times New Roman" w:hAnsi="Times New Roman" w:cs="Times New Roman"/>
        </w:rPr>
      </w:pPr>
    </w:p>
    <w:p w14:paraId="10A8FD6B" w14:textId="77777777" w:rsidR="00E418EB" w:rsidRDefault="00E418EB" w:rsidP="00E418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Hillys</w:t>
      </w:r>
      <w:proofErr w:type="spellEnd"/>
      <w:r>
        <w:rPr>
          <w:rFonts w:ascii="Times New Roman" w:hAnsi="Times New Roman" w:cs="Times New Roman"/>
        </w:rPr>
        <w:t>(q.v.) brought a plaint of trespass and taking against him.</w:t>
      </w:r>
    </w:p>
    <w:p w14:paraId="3E0EA9FE" w14:textId="77777777" w:rsidR="00E418EB" w:rsidRDefault="00E418EB" w:rsidP="00E418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39C50FC" w14:textId="77777777" w:rsidR="00E418EB" w:rsidRDefault="00E418EB" w:rsidP="00E418EB">
      <w:pPr>
        <w:rPr>
          <w:rFonts w:ascii="Times New Roman" w:hAnsi="Times New Roman" w:cs="Times New Roman"/>
        </w:rPr>
      </w:pPr>
    </w:p>
    <w:p w14:paraId="2EDBB9FA" w14:textId="77777777" w:rsidR="00E418EB" w:rsidRDefault="00E418EB" w:rsidP="00E418EB">
      <w:pPr>
        <w:rPr>
          <w:rFonts w:ascii="Times New Roman" w:hAnsi="Times New Roman" w:cs="Times New Roman"/>
        </w:rPr>
      </w:pPr>
    </w:p>
    <w:p w14:paraId="3E7A6AE9" w14:textId="77777777" w:rsidR="00E418EB" w:rsidRDefault="00E418EB" w:rsidP="00E418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January 2018</w:t>
      </w:r>
    </w:p>
    <w:p w14:paraId="20368B5E" w14:textId="77777777" w:rsidR="006B2F86" w:rsidRPr="00E71FC3" w:rsidRDefault="00E418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F17FEC" w14:textId="77777777" w:rsidR="00E418EB" w:rsidRDefault="00E418EB" w:rsidP="00E71FC3">
      <w:r>
        <w:separator/>
      </w:r>
    </w:p>
  </w:endnote>
  <w:endnote w:type="continuationSeparator" w:id="0">
    <w:p w14:paraId="5435F3CB" w14:textId="77777777" w:rsidR="00E418EB" w:rsidRDefault="00E418E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A1FCB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8D524A" w14:textId="77777777" w:rsidR="00E418EB" w:rsidRDefault="00E418EB" w:rsidP="00E71FC3">
      <w:r>
        <w:separator/>
      </w:r>
    </w:p>
  </w:footnote>
  <w:footnote w:type="continuationSeparator" w:id="0">
    <w:p w14:paraId="533C0E65" w14:textId="77777777" w:rsidR="00E418EB" w:rsidRDefault="00E418E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8EB"/>
    <w:rsid w:val="001A7C09"/>
    <w:rsid w:val="00577BD5"/>
    <w:rsid w:val="00656CBA"/>
    <w:rsid w:val="006A1F77"/>
    <w:rsid w:val="00733BE7"/>
    <w:rsid w:val="00AB52E8"/>
    <w:rsid w:val="00B16D3F"/>
    <w:rsid w:val="00BB41AC"/>
    <w:rsid w:val="00E418E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61471"/>
  <w15:chartTrackingRefBased/>
  <w15:docId w15:val="{A2E339C7-379C-4D25-9F11-6D0C5A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18E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2018-02-03T17:16:00Z</dcterms:created>
  <dcterms:modified xsi:type="dcterms:W3CDTF">2018-02-03T17:17:00Z</dcterms:modified>
</cp:coreProperties>
</file>