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8C59A" w14:textId="40A736AF" w:rsidR="00A46EE7" w:rsidRDefault="00A46EE7" w:rsidP="00A46EE7">
      <w:pPr>
        <w:pStyle w:val="NoSpacing"/>
      </w:pPr>
      <w:r>
        <w:rPr>
          <w:u w:val="single"/>
        </w:rPr>
        <w:t>Ralph BOSANTWYTH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1C91A154" w14:textId="77777777" w:rsidR="00A46EE7" w:rsidRDefault="00A46EE7" w:rsidP="00A46EE7">
      <w:pPr>
        <w:pStyle w:val="NoSpacing"/>
      </w:pPr>
      <w:r>
        <w:t>of the diocese of Exeter.</w:t>
      </w:r>
    </w:p>
    <w:p w14:paraId="19E6DB13" w14:textId="77777777" w:rsidR="00A46EE7" w:rsidRDefault="00A46EE7" w:rsidP="00A46EE7">
      <w:pPr>
        <w:pStyle w:val="NoSpacing"/>
      </w:pPr>
    </w:p>
    <w:p w14:paraId="486F2D49" w14:textId="77777777" w:rsidR="00A46EE7" w:rsidRDefault="00A46EE7" w:rsidP="00A46EE7">
      <w:pPr>
        <w:pStyle w:val="NoSpacing"/>
      </w:pPr>
    </w:p>
    <w:p w14:paraId="6C292B00" w14:textId="4699E3A8" w:rsidR="00A46EE7" w:rsidRDefault="00A46EE7" w:rsidP="00A46EE7">
      <w:pPr>
        <w:pStyle w:val="NoSpacing"/>
      </w:pPr>
      <w:r>
        <w:t xml:space="preserve"> 8 Oct.1411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14:paraId="026384E8" w14:textId="06BF7501" w:rsidR="00A46EE7" w:rsidRDefault="00A46EE7" w:rsidP="00A46EE7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3EEE6CF5" w14:textId="77777777" w:rsidR="00A46EE7" w:rsidRDefault="00A46EE7" w:rsidP="00A46EE7">
      <w:pPr>
        <w:pStyle w:val="NoSpacing"/>
      </w:pPr>
    </w:p>
    <w:p w14:paraId="5BD6C115" w14:textId="77777777" w:rsidR="00A46EE7" w:rsidRDefault="00A46EE7" w:rsidP="00A46EE7">
      <w:pPr>
        <w:pStyle w:val="NoSpacing"/>
      </w:pPr>
    </w:p>
    <w:p w14:paraId="58BA1772" w14:textId="77777777" w:rsidR="00A46EE7" w:rsidRDefault="00A46EE7" w:rsidP="00A46EE7">
      <w:pPr>
        <w:pStyle w:val="NoSpacing"/>
      </w:pPr>
      <w:r>
        <w:t>22 February 2019</w:t>
      </w:r>
    </w:p>
    <w:p w14:paraId="5182469D" w14:textId="03656CBA" w:rsidR="006B2F86" w:rsidRPr="00A46EE7" w:rsidRDefault="00A46EE7" w:rsidP="00E71FC3">
      <w:pPr>
        <w:pStyle w:val="NoSpacing"/>
      </w:pPr>
    </w:p>
    <w:sectPr w:rsidR="006B2F86" w:rsidRPr="00A46E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5CA77" w14:textId="77777777" w:rsidR="00A46EE7" w:rsidRDefault="00A46EE7" w:rsidP="00E71FC3">
      <w:pPr>
        <w:spacing w:after="0" w:line="240" w:lineRule="auto"/>
      </w:pPr>
      <w:r>
        <w:separator/>
      </w:r>
    </w:p>
  </w:endnote>
  <w:endnote w:type="continuationSeparator" w:id="0">
    <w:p w14:paraId="72796583" w14:textId="77777777" w:rsidR="00A46EE7" w:rsidRDefault="00A46E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571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BE2F5" w14:textId="77777777" w:rsidR="00A46EE7" w:rsidRDefault="00A46EE7" w:rsidP="00E71FC3">
      <w:pPr>
        <w:spacing w:after="0" w:line="240" w:lineRule="auto"/>
      </w:pPr>
      <w:r>
        <w:separator/>
      </w:r>
    </w:p>
  </w:footnote>
  <w:footnote w:type="continuationSeparator" w:id="0">
    <w:p w14:paraId="29FC3573" w14:textId="77777777" w:rsidR="00A46EE7" w:rsidRDefault="00A46E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E7"/>
    <w:rsid w:val="001A7C09"/>
    <w:rsid w:val="00577BD5"/>
    <w:rsid w:val="00656CBA"/>
    <w:rsid w:val="006A1F77"/>
    <w:rsid w:val="00733BE7"/>
    <w:rsid w:val="00A46E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4F4D4"/>
  <w15:chartTrackingRefBased/>
  <w15:docId w15:val="{0A0D4A67-34E2-4D20-9A10-0C203827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2019-02-22T18:10:00Z</dcterms:created>
  <dcterms:modified xsi:type="dcterms:W3CDTF">2019-02-22T18:14:00Z</dcterms:modified>
</cp:coreProperties>
</file>