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6C5A6" w14:textId="77777777" w:rsidR="00CF54FF" w:rsidRDefault="00CF54FF" w:rsidP="00CF54FF">
      <w:pPr>
        <w:pStyle w:val="NoSpacing"/>
        <w:rPr>
          <w:lang w:val="en-US"/>
        </w:rPr>
      </w:pPr>
      <w:r>
        <w:rPr>
          <w:u w:val="single"/>
          <w:lang w:val="en-US"/>
        </w:rPr>
        <w:t>William BOROUGH</w:t>
      </w:r>
      <w:r>
        <w:rPr>
          <w:lang w:val="en-US"/>
        </w:rPr>
        <w:t xml:space="preserve">      (fl.1462)</w:t>
      </w:r>
    </w:p>
    <w:p w14:paraId="46895555" w14:textId="77777777" w:rsidR="00CF54FF" w:rsidRDefault="00CF54FF" w:rsidP="00CF54FF">
      <w:pPr>
        <w:pStyle w:val="NoSpacing"/>
        <w:rPr>
          <w:lang w:val="en-US"/>
        </w:rPr>
      </w:pPr>
      <w:r>
        <w:rPr>
          <w:lang w:val="en-US"/>
        </w:rPr>
        <w:t>Constable of Prudhoe Castle, Northumberland.</w:t>
      </w:r>
    </w:p>
    <w:p w14:paraId="1D9B8A9A" w14:textId="77777777" w:rsidR="00CF54FF" w:rsidRDefault="00CF54FF" w:rsidP="00CF54FF">
      <w:pPr>
        <w:pStyle w:val="NoSpacing"/>
        <w:rPr>
          <w:lang w:val="en-US"/>
        </w:rPr>
      </w:pPr>
    </w:p>
    <w:p w14:paraId="7320FEEC" w14:textId="77777777" w:rsidR="00CF54FF" w:rsidRDefault="00CF54FF" w:rsidP="00CF54FF">
      <w:pPr>
        <w:pStyle w:val="NoSpacing"/>
        <w:rPr>
          <w:lang w:val="en-US"/>
        </w:rPr>
      </w:pPr>
    </w:p>
    <w:p w14:paraId="53E0A0CA" w14:textId="77777777" w:rsidR="00CF54FF" w:rsidRDefault="00CF54FF" w:rsidP="00CF54FF">
      <w:pPr>
        <w:pStyle w:val="NoSpacing"/>
        <w:rPr>
          <w:lang w:val="en-US"/>
        </w:rPr>
      </w:pPr>
      <w:r>
        <w:rPr>
          <w:lang w:val="en-US"/>
        </w:rPr>
        <w:t>10 Feb.1462</w:t>
      </w:r>
      <w:r>
        <w:rPr>
          <w:lang w:val="en-US"/>
        </w:rPr>
        <w:tab/>
        <w:t>He was appointed Constable.   (C.P.R.1461-67 p.143)</w:t>
      </w:r>
    </w:p>
    <w:p w14:paraId="6B85455D" w14:textId="77777777" w:rsidR="00CF54FF" w:rsidRDefault="00CF54FF" w:rsidP="00CF54FF">
      <w:pPr>
        <w:pStyle w:val="NoSpacing"/>
        <w:rPr>
          <w:lang w:val="en-US"/>
        </w:rPr>
      </w:pPr>
    </w:p>
    <w:p w14:paraId="72C2F4C5" w14:textId="77777777" w:rsidR="00CF54FF" w:rsidRDefault="00CF54FF" w:rsidP="00CF54FF">
      <w:pPr>
        <w:pStyle w:val="NoSpacing"/>
        <w:rPr>
          <w:lang w:val="en-US"/>
        </w:rPr>
      </w:pPr>
    </w:p>
    <w:p w14:paraId="3C3530AA" w14:textId="77777777" w:rsidR="00CF54FF" w:rsidRDefault="00CF54FF" w:rsidP="00CF54FF">
      <w:pPr>
        <w:pStyle w:val="NoSpacing"/>
        <w:rPr>
          <w:lang w:val="en-US"/>
        </w:rPr>
      </w:pPr>
      <w:r>
        <w:rPr>
          <w:lang w:val="en-US"/>
        </w:rPr>
        <w:t>7 April 2026</w:t>
      </w:r>
    </w:p>
    <w:p w14:paraId="5CFD928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41245" w14:textId="77777777" w:rsidR="00844C06" w:rsidRDefault="00844C06" w:rsidP="00086E2C">
      <w:pPr>
        <w:spacing w:after="0" w:line="240" w:lineRule="auto"/>
      </w:pPr>
      <w:r>
        <w:separator/>
      </w:r>
    </w:p>
  </w:endnote>
  <w:endnote w:type="continuationSeparator" w:id="0">
    <w:p w14:paraId="53E8D5FE" w14:textId="77777777" w:rsidR="00844C06" w:rsidRDefault="00844C0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201D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5244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B26F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50554" w14:textId="77777777" w:rsidR="00844C06" w:rsidRDefault="00844C06" w:rsidP="00086E2C">
      <w:pPr>
        <w:spacing w:after="0" w:line="240" w:lineRule="auto"/>
      </w:pPr>
      <w:r>
        <w:separator/>
      </w:r>
    </w:p>
  </w:footnote>
  <w:footnote w:type="continuationSeparator" w:id="0">
    <w:p w14:paraId="2B3716E8" w14:textId="77777777" w:rsidR="00844C06" w:rsidRDefault="00844C0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BCA4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6C7A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0095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4FF"/>
    <w:rsid w:val="00086E2C"/>
    <w:rsid w:val="000A2E7A"/>
    <w:rsid w:val="002244B7"/>
    <w:rsid w:val="00314D94"/>
    <w:rsid w:val="00617568"/>
    <w:rsid w:val="006E68FA"/>
    <w:rsid w:val="00844C06"/>
    <w:rsid w:val="00CF54FF"/>
    <w:rsid w:val="00ED3A55"/>
    <w:rsid w:val="00F479D0"/>
    <w:rsid w:val="00F7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F3F9C"/>
  <w15:chartTrackingRefBased/>
  <w15:docId w15:val="{6317B789-6333-432B-856C-4131748DE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F54FF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24</Words>
  <Characters>134</Characters>
  <Application>Microsoft Office Word</Application>
  <DocSecurity>0</DocSecurity>
  <Lines>9</Lines>
  <Paragraphs>6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2026-04-16T09:06:00Z</dcterms:created>
  <dcterms:modified xsi:type="dcterms:W3CDTF">2026-04-16T09:07:00Z</dcterms:modified>
</cp:coreProperties>
</file>